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ermStart w:id="1171598520" w:edGrp="everyone"/>
    <w:p w14:paraId="72047B5E" w14:textId="06024432" w:rsidR="003C4C82" w:rsidRDefault="0007523F" w:rsidP="003C4C82">
      <w:pPr>
        <w:pStyle w:val="NoSpacing"/>
      </w:pPr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2A307607" wp14:editId="1FFEF3A7">
                <wp:simplePos x="0" y="0"/>
                <wp:positionH relativeFrom="margin">
                  <wp:align>right</wp:align>
                </wp:positionH>
                <wp:positionV relativeFrom="paragraph">
                  <wp:posOffset>927954</wp:posOffset>
                </wp:positionV>
                <wp:extent cx="6208395" cy="511810"/>
                <wp:effectExtent l="0" t="0" r="0" b="2540"/>
                <wp:wrapSquare wrapText="bothSides"/>
                <wp:docPr id="2005368695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8395" cy="5118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sz w:val="48"/>
                              </w:rPr>
                              <w:id w:val="-1992556797"/>
                              <w:placeholder>
                                <w:docPart w:val="526A0A29B17143D4AB458EB342D4E945"/>
                              </w:placeholder>
                              <w:showingPlcHdr/>
                            </w:sdtPr>
                            <w:sdtContent>
                              <w:p w14:paraId="238863B5" w14:textId="681B873C" w:rsidR="00015819" w:rsidRPr="00015819" w:rsidRDefault="00015819" w:rsidP="00B40EAB">
                                <w:pPr>
                                  <w:pStyle w:val="--H1editable"/>
                                  <w:rPr>
                                    <w:sz w:val="48"/>
                                  </w:rPr>
                                </w:pPr>
                                <w:r w:rsidRPr="0007523F">
                                  <w:rPr>
                                    <w:rStyle w:val="PlaceholderText"/>
                                    <w:color w:val="000000" w:themeColor="text1"/>
                                    <w:sz w:val="44"/>
                                    <w:szCs w:val="56"/>
                                  </w:rPr>
                                  <w:t>Indsæt projekt</w:t>
                                </w:r>
                                <w:r w:rsidR="00B766F6" w:rsidRPr="0007523F">
                                  <w:rPr>
                                    <w:rStyle w:val="PlaceholderText"/>
                                    <w:color w:val="000000" w:themeColor="text1"/>
                                    <w:sz w:val="44"/>
                                    <w:szCs w:val="56"/>
                                  </w:rPr>
                                  <w:t>navn</w:t>
                                </w:r>
                              </w:p>
                            </w:sdtContent>
                          </w:sdt>
                          <w:p w14:paraId="4265E162" w14:textId="77777777" w:rsidR="00015819" w:rsidRPr="00015819" w:rsidRDefault="00015819" w:rsidP="00643E10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307607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437.65pt;margin-top:73.05pt;width:488.85pt;height:40.3pt;z-index:251658243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" filled="f" stroked="f">
                <v:textbox>
                  <w:txbxContent>
                    <w:sdt>
                      <w:sdtPr>
                        <w:rPr>
                          <w:sz w:val="48"/>
                        </w:rPr>
                        <w:id w:val="-1992556797"/>
                        <w:placeholder>
                          <w:docPart w:val="526A0A29B17143D4AB458EB342D4E945"/>
                        </w:placeholder>
                        <w:showingPlcHdr/>
                      </w:sdtPr>
                      <w:sdtContent>
                        <w:p w14:paraId="238863B5" w14:textId="681B873C" w:rsidR="00015819" w:rsidRPr="00015819" w:rsidRDefault="00015819" w:rsidP="00B40EAB">
                          <w:pPr>
                            <w:pStyle w:val="--H1editable"/>
                            <w:rPr>
                              <w:sz w:val="48"/>
                            </w:rPr>
                          </w:pPr>
                          <w:r w:rsidRPr="0007523F">
                            <w:rPr>
                              <w:rStyle w:val="Pladsholdertekst"/>
                              <w:color w:val="000000" w:themeColor="text1"/>
                              <w:sz w:val="44"/>
                              <w:szCs w:val="56"/>
                            </w:rPr>
                            <w:t>Indsæt projekt</w:t>
                          </w:r>
                          <w:r w:rsidR="00B766F6" w:rsidRPr="0007523F">
                            <w:rPr>
                              <w:rStyle w:val="Pladsholdertekst"/>
                              <w:color w:val="000000" w:themeColor="text1"/>
                              <w:sz w:val="44"/>
                              <w:szCs w:val="56"/>
                            </w:rPr>
                            <w:t>navn</w:t>
                          </w:r>
                        </w:p>
                      </w:sdtContent>
                    </w:sdt>
                    <w:p w14:paraId="4265E162" w14:textId="77777777" w:rsidR="00015819" w:rsidRPr="00015819" w:rsidRDefault="00015819" w:rsidP="00643E10">
                      <w:pPr>
                        <w:rPr>
                          <w:sz w:val="48"/>
                          <w:szCs w:val="4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45720" distB="45720" distL="114300" distR="114300" simplePos="0" relativeHeight="251660293" behindDoc="0" locked="0" layoutInCell="1" allowOverlap="1" wp14:anchorId="168A36D0" wp14:editId="716342A9">
                <wp:simplePos x="0" y="0"/>
                <wp:positionH relativeFrom="margin">
                  <wp:align>right</wp:align>
                </wp:positionH>
                <wp:positionV relativeFrom="paragraph">
                  <wp:posOffset>1429082</wp:posOffset>
                </wp:positionV>
                <wp:extent cx="6208395" cy="511810"/>
                <wp:effectExtent l="0" t="0" r="0" b="2540"/>
                <wp:wrapSquare wrapText="bothSides"/>
                <wp:docPr id="977304543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8395" cy="5118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ermStart w:id="990524510" w:edGrp="everyone" w:displacedByCustomXml="next"/>
                          <w:sdt>
                            <w:sdtPr>
                              <w:rPr>
                                <w:sz w:val="24"/>
                                <w:szCs w:val="24"/>
                              </w:rPr>
                              <w:id w:val="-1371988191"/>
                              <w:showingPlcHdr/>
                            </w:sdtPr>
                            <w:sdtContent>
                              <w:p w14:paraId="3F0C12D6" w14:textId="11C0AB00" w:rsidR="00B766F6" w:rsidRPr="00B766F6" w:rsidRDefault="00B766F6" w:rsidP="00B766F6">
                                <w:pPr>
                                  <w:pStyle w:val="--H1editable"/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07523F">
                                  <w:rPr>
                                    <w:rStyle w:val="PlaceholderText"/>
                                    <w:color w:val="000000" w:themeColor="text1"/>
                                    <w:sz w:val="24"/>
                                    <w:szCs w:val="24"/>
                                  </w:rPr>
                                  <w:t>Dato (</w:t>
                                </w:r>
                                <w:r w:rsidR="0007523F">
                                  <w:rPr>
                                    <w:rStyle w:val="PlaceholderText"/>
                                    <w:color w:val="000000" w:themeColor="text1"/>
                                    <w:sz w:val="24"/>
                                    <w:szCs w:val="24"/>
                                  </w:rPr>
                                  <w:t>dd-mm-åå</w:t>
                                </w:r>
                                <w:r w:rsidRPr="0007523F">
                                  <w:rPr>
                                    <w:rStyle w:val="PlaceholderText"/>
                                    <w:color w:val="000000" w:themeColor="text1"/>
                                    <w:sz w:val="24"/>
                                    <w:szCs w:val="24"/>
                                  </w:rPr>
                                  <w:t>)</w:t>
                                </w:r>
                              </w:p>
                            </w:sdtContent>
                          </w:sdt>
                          <w:permEnd w:id="990524510"/>
                          <w:p w14:paraId="4D3B609A" w14:textId="77777777" w:rsidR="00B766F6" w:rsidRPr="00B766F6" w:rsidRDefault="00B766F6" w:rsidP="00B766F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8A36D0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37.65pt;margin-top:112.55pt;width:488.85pt;height:40.3pt;z-index:251660293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" filled="f" stroked="f">
                <v:textbox>
                  <w:txbxContent>
                    <w:permStart w:id="990524510" w:edGrp="everyone" w:displacedByCustomXml="next"/>
                    <w:sdt>
                      <w:sdtPr>
                        <w:rPr>
                          <w:sz w:val="24"/>
                          <w:szCs w:val="24"/>
                        </w:rPr>
                        <w:id w:val="-1371988191"/>
                        <w:showingPlcHdr/>
                      </w:sdtPr>
                      <w:sdtContent>
                        <w:p w14:paraId="3F0C12D6" w14:textId="11C0AB00" w:rsidR="00B766F6" w:rsidRPr="00B766F6" w:rsidRDefault="00B766F6" w:rsidP="00B766F6">
                          <w:pPr>
                            <w:pStyle w:val="--H1editable"/>
                            <w:rPr>
                              <w:sz w:val="24"/>
                              <w:szCs w:val="24"/>
                            </w:rPr>
                          </w:pPr>
                          <w:r w:rsidRPr="0007523F">
                            <w:rPr>
                              <w:rStyle w:val="PlaceholderText"/>
                              <w:color w:val="000000" w:themeColor="text1"/>
                              <w:sz w:val="24"/>
                              <w:szCs w:val="24"/>
                            </w:rPr>
                            <w:t>Dato (</w:t>
                          </w:r>
                          <w:r w:rsidR="0007523F">
                            <w:rPr>
                              <w:rStyle w:val="PlaceholderText"/>
                              <w:color w:val="000000" w:themeColor="text1"/>
                              <w:sz w:val="24"/>
                              <w:szCs w:val="24"/>
                            </w:rPr>
                            <w:t>dd-mm-åå</w:t>
                          </w:r>
                          <w:r w:rsidRPr="0007523F">
                            <w:rPr>
                              <w:rStyle w:val="PlaceholderText"/>
                              <w:color w:val="000000" w:themeColor="text1"/>
                              <w:sz w:val="24"/>
                              <w:szCs w:val="24"/>
                            </w:rPr>
                            <w:t>)</w:t>
                          </w:r>
                        </w:p>
                      </w:sdtContent>
                    </w:sdt>
                    <w:permEnd w:id="990524510"/>
                    <w:p w14:paraId="4D3B609A" w14:textId="77777777" w:rsidR="00B766F6" w:rsidRPr="00B766F6" w:rsidRDefault="00B766F6" w:rsidP="00B766F6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766F6"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182CEC8B" wp14:editId="12ED87F1">
                <wp:simplePos x="0" y="0"/>
                <wp:positionH relativeFrom="margin">
                  <wp:posOffset>-107315</wp:posOffset>
                </wp:positionH>
                <wp:positionV relativeFrom="page">
                  <wp:posOffset>1360170</wp:posOffset>
                </wp:positionV>
                <wp:extent cx="6227445" cy="702310"/>
                <wp:effectExtent l="0" t="0" r="0" b="0"/>
                <wp:wrapSquare wrapText="bothSides"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7445" cy="7023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046081" w14:textId="77777777" w:rsidR="00015819" w:rsidRPr="00643E10" w:rsidRDefault="00015819" w:rsidP="00261136">
                            <w:pPr>
                              <w:pStyle w:val="-H1"/>
                            </w:pPr>
                            <w:r w:rsidRPr="00643E10">
                              <w:t>Slutrapport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82CEC8B" id="_x0000_s1028" type="#_x0000_t202" style="position:absolute;margin-left:-8.45pt;margin-top:107.1pt;width:490.35pt;height:55.3pt;z-index:25165824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" filled="f" stroked="f">
                <v:textbox style="mso-fit-shape-to-text:t">
                  <w:txbxContent>
                    <w:p w14:paraId="56046081" w14:textId="77777777" w:rsidR="00015819" w:rsidRPr="00643E10" w:rsidRDefault="00015819" w:rsidP="00261136">
                      <w:pPr>
                        <w:pStyle w:val="-H1"/>
                      </w:pPr>
                      <w:r w:rsidRPr="00643E10">
                        <w:t>Slutrapport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BB3839">
        <w:rPr>
          <w:noProof/>
          <w:color w:val="2B579A"/>
          <w:shd w:val="clear" w:color="auto" w:fill="E6E6E6"/>
          <w14:ligatures w14:val="standardContextual"/>
        </w:rPr>
        <w:drawing>
          <wp:anchor distT="0" distB="0" distL="114300" distR="114300" simplePos="0" relativeHeight="251658244" behindDoc="0" locked="0" layoutInCell="1" allowOverlap="1" wp14:anchorId="2D7DBC05" wp14:editId="763B13B3">
            <wp:simplePos x="0" y="0"/>
            <wp:positionH relativeFrom="column">
              <wp:posOffset>0</wp:posOffset>
            </wp:positionH>
            <wp:positionV relativeFrom="paragraph">
              <wp:posOffset>163830</wp:posOffset>
            </wp:positionV>
            <wp:extent cx="1158240" cy="97790"/>
            <wp:effectExtent l="0" t="0" r="3810" b="0"/>
            <wp:wrapThrough wrapText="bothSides">
              <wp:wrapPolygon edited="0">
                <wp:start x="0" y="0"/>
                <wp:lineTo x="0" y="16831"/>
                <wp:lineTo x="21316" y="16831"/>
                <wp:lineTo x="21316" y="0"/>
                <wp:lineTo x="0" y="0"/>
              </wp:wrapPolygon>
            </wp:wrapThrough>
            <wp:docPr id="410222908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97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C4C82" w:rsidRPr="00EE0FC0"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1" behindDoc="1" locked="1" layoutInCell="1" allowOverlap="1" wp14:anchorId="3FD617CB" wp14:editId="536FB18A">
            <wp:simplePos x="0" y="0"/>
            <wp:positionH relativeFrom="page">
              <wp:posOffset>-3493770</wp:posOffset>
            </wp:positionH>
            <wp:positionV relativeFrom="page">
              <wp:posOffset>-18481040</wp:posOffset>
            </wp:positionV>
            <wp:extent cx="20169505" cy="28526740"/>
            <wp:effectExtent l="0" t="0" r="4445" b="0"/>
            <wp:wrapNone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69505" cy="28526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ermEnd w:id="1171598520"/>
      <w:r w:rsidR="003C4C82">
        <w:rPr>
          <w:noProof/>
          <w:color w:val="000000" w:themeColor="text1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58240" behindDoc="1" locked="1" layoutInCell="1" allowOverlap="1" wp14:anchorId="3ED5D906" wp14:editId="7EFACA2E">
                <wp:simplePos x="0" y="0"/>
                <wp:positionH relativeFrom="page">
                  <wp:posOffset>-976630</wp:posOffset>
                </wp:positionH>
                <wp:positionV relativeFrom="margin">
                  <wp:align>center</wp:align>
                </wp:positionV>
                <wp:extent cx="8778875" cy="12657455"/>
                <wp:effectExtent l="0" t="0" r="3175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78875" cy="126574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9E1940" id="Rectangle 6" o:spid="_x0000_s1026" style="position:absolute;margin-left:-76.9pt;margin-top:0;width:691.25pt;height:996.6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center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" fillcolor="#f2f2f2 [3052]" stroked="f" strokeweight="1pt">
                <w10:wrap anchorx="page" anchory="margin"/>
                <w10:anchorlock/>
              </v:rect>
            </w:pict>
          </mc:Fallback>
        </mc:AlternateContent>
      </w:r>
    </w:p>
    <w:p w14:paraId="0DEF7644" w14:textId="6709CB2D" w:rsidR="00FF6EFC" w:rsidRPr="00712FF1" w:rsidRDefault="00FF6EFC" w:rsidP="00B766F6">
      <w:pPr>
        <w:pStyle w:val="-H2"/>
        <w:ind w:right="0"/>
        <w:rPr>
          <w:u w:val="none"/>
        </w:rPr>
      </w:pPr>
      <w:r w:rsidRPr="00712FF1">
        <w:rPr>
          <w:u w:val="none"/>
        </w:rPr>
        <w:t xml:space="preserve">Slutrapporten anvendes af Industriens Fond til opsamling af resultater og læring fra projektet. </w:t>
      </w:r>
    </w:p>
    <w:p w14:paraId="3698C39A" w14:textId="1A2F3AD5" w:rsidR="00FF6EFC" w:rsidRPr="00BB3839" w:rsidRDefault="00FF6EFC" w:rsidP="00B766F6">
      <w:pPr>
        <w:pStyle w:val="NoSpacing"/>
        <w:ind w:right="0"/>
        <w:rPr>
          <w:rFonts w:ascii="Berlingske Serif Text" w:hAnsi="Berlingske Serif Text"/>
          <w:sz w:val="20"/>
          <w:szCs w:val="20"/>
        </w:rPr>
      </w:pPr>
    </w:p>
    <w:p w14:paraId="1D94CDEE" w14:textId="0E0B3817" w:rsidR="00FF6EFC" w:rsidRPr="00BB3839" w:rsidRDefault="00FF6EFC" w:rsidP="00B766F6">
      <w:pPr>
        <w:pStyle w:val="-Brdtekst"/>
        <w:ind w:right="0"/>
      </w:pPr>
      <w:r w:rsidRPr="5FD42F51">
        <w:t xml:space="preserve">Slutrapporten er et internt dokumentet, men interessant læring og resultater vil blive formidlet videre til Fondens målgrupper. I tilfælde af, at der er udarbejdet en evalueringsrapport, supplerer slutrapporten evalueringsrapporten. </w:t>
      </w:r>
    </w:p>
    <w:p w14:paraId="70ACD4E9" w14:textId="135C4365" w:rsidR="00FF6EFC" w:rsidRPr="00BB3839" w:rsidRDefault="00FF6EFC" w:rsidP="00B766F6">
      <w:pPr>
        <w:pStyle w:val="-Brdtekst"/>
        <w:ind w:right="0"/>
      </w:pPr>
    </w:p>
    <w:p w14:paraId="3170EA5A" w14:textId="32B28E3F" w:rsidR="00FF6EFC" w:rsidRPr="00BB3839" w:rsidRDefault="00FF6EFC" w:rsidP="00B766F6">
      <w:pPr>
        <w:pStyle w:val="-Brdtekst"/>
        <w:ind w:right="0"/>
      </w:pPr>
      <w:r w:rsidRPr="00BB3839">
        <w:t>Slutrapporten skal udfyldes ud fra følgende siders emner.</w:t>
      </w:r>
    </w:p>
    <w:p w14:paraId="53DB5456" w14:textId="2F881952" w:rsidR="00FF6EFC" w:rsidRPr="00BB3839" w:rsidRDefault="00FF6EFC" w:rsidP="00B766F6">
      <w:pPr>
        <w:pStyle w:val="-Brdtekst"/>
        <w:ind w:right="0"/>
      </w:pPr>
    </w:p>
    <w:p w14:paraId="203F58B0" w14:textId="7471209E" w:rsidR="00FF6EFC" w:rsidRDefault="00FF6EFC" w:rsidP="00B766F6">
      <w:pPr>
        <w:pStyle w:val="-Brdtekst"/>
        <w:ind w:right="0"/>
      </w:pPr>
      <w:r w:rsidRPr="00BB3839">
        <w:t>Evt. evalueringsrapport</w:t>
      </w:r>
      <w:r w:rsidR="008904EA">
        <w:t xml:space="preserve"> </w:t>
      </w:r>
      <w:r w:rsidRPr="00BB3839">
        <w:t>vedlægges.</w:t>
      </w:r>
    </w:p>
    <w:p w14:paraId="30D11B3D" w14:textId="63CBE64A" w:rsidR="00B766F6" w:rsidRPr="00BB3839" w:rsidRDefault="00B766F6" w:rsidP="00B766F6">
      <w:pPr>
        <w:pStyle w:val="-Brdtekst"/>
        <w:ind w:right="0"/>
      </w:pPr>
    </w:p>
    <w:p w14:paraId="393A0B90" w14:textId="100C4BE0" w:rsidR="00FF6EFC" w:rsidRDefault="00FF6EFC" w:rsidP="003C4C82">
      <w:pPr>
        <w:pStyle w:val="NoSpacing"/>
      </w:pPr>
    </w:p>
    <w:p w14:paraId="02DA72ED" w14:textId="4364CE20" w:rsidR="00FF6EFC" w:rsidRDefault="00FF6EFC" w:rsidP="003C4C82">
      <w:pPr>
        <w:pStyle w:val="NoSpacing"/>
      </w:pPr>
    </w:p>
    <w:p w14:paraId="117798E3" w14:textId="0D446F67" w:rsidR="00FF6EFC" w:rsidRDefault="00C85C89" w:rsidP="00643E10">
      <w:pPr>
        <w:rPr>
          <w:szCs w:val="17"/>
        </w:rPr>
      </w:pPr>
      <w:r w:rsidRPr="00133CE8">
        <w:rPr>
          <w:noProof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6D129C54" wp14:editId="09FF923D">
                <wp:simplePos x="0" y="0"/>
                <wp:positionH relativeFrom="margin">
                  <wp:posOffset>0</wp:posOffset>
                </wp:positionH>
                <wp:positionV relativeFrom="paragraph">
                  <wp:posOffset>222250</wp:posOffset>
                </wp:positionV>
                <wp:extent cx="6038215" cy="1404620"/>
                <wp:effectExtent l="0" t="0" r="635" b="0"/>
                <wp:wrapTopAndBottom/>
                <wp:docPr id="1270018180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8215" cy="14046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50196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8A3ACC" w14:textId="77777777" w:rsidR="006062BA" w:rsidRDefault="006062BA" w:rsidP="00712FF1">
                            <w:pPr>
                              <w:pStyle w:val="-H2bullets"/>
                            </w:pPr>
                            <w:r>
                              <w:t>Projektperiode</w:t>
                            </w:r>
                          </w:p>
                          <w:sdt>
                            <w:sdtPr>
                              <w:id w:val="682938674"/>
                              <w:showingPlcHdr/>
                            </w:sdtPr>
                            <w:sdtContent>
                              <w:p w14:paraId="0FFE80CD" w14:textId="105CA9FF" w:rsidR="006062BA" w:rsidRPr="0042697E" w:rsidRDefault="0007523F" w:rsidP="0042697E">
                                <w:pPr>
                                  <w:pStyle w:val="--Brdtekstnon-editable"/>
                                </w:pPr>
                                <w:r w:rsidRPr="0064354D">
                                  <w:t>mm åå</w:t>
                                </w:r>
                                <w:r w:rsidR="006062BA" w:rsidRPr="0064354D">
                                  <w:t xml:space="preserve"> </w:t>
                                </w:r>
                                <w:r w:rsidRPr="0064354D">
                                  <w:t>–</w:t>
                                </w:r>
                                <w:r w:rsidR="006062BA" w:rsidRPr="0064354D">
                                  <w:t xml:space="preserve"> </w:t>
                                </w:r>
                                <w:r w:rsidRPr="0064354D">
                                  <w:t>mm åå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D129C54" id="_x0000_s1029" type="#_x0000_t202" style="position:absolute;margin-left:0;margin-top:17.5pt;width:475.45pt;height:110.6pt;z-index:251658245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" fillcolor="white [3212]" stroked="f">
                <v:fill opacity="32896f"/>
                <v:textbox style="mso-fit-shape-to-text:t">
                  <w:txbxContent>
                    <w:p w14:paraId="568A3ACC" w14:textId="77777777" w:rsidR="006062BA" w:rsidRDefault="006062BA" w:rsidP="00712FF1">
                      <w:pPr>
                        <w:pStyle w:val="-H2bullets"/>
                      </w:pPr>
                      <w:r>
                        <w:t>Projektperiode</w:t>
                      </w:r>
                    </w:p>
                    <w:sdt>
                      <w:sdtPr>
                        <w:id w:val="682938674"/>
                        <w:showingPlcHdr/>
                      </w:sdtPr>
                      <w:sdtContent>
                        <w:p w14:paraId="0FFE80CD" w14:textId="105CA9FF" w:rsidR="006062BA" w:rsidRPr="0042697E" w:rsidRDefault="0007523F" w:rsidP="0042697E">
                          <w:pPr>
                            <w:pStyle w:val="--Brdtekstnon-editable"/>
                          </w:pPr>
                          <w:r w:rsidRPr="0064354D">
                            <w:t>mm åå</w:t>
                          </w:r>
                          <w:r w:rsidR="006062BA" w:rsidRPr="0064354D">
                            <w:t xml:space="preserve"> </w:t>
                          </w:r>
                          <w:r w:rsidRPr="0064354D">
                            <w:t>–</w:t>
                          </w:r>
                          <w:r w:rsidR="006062BA" w:rsidRPr="0064354D">
                            <w:t xml:space="preserve"> </w:t>
                          </w:r>
                          <w:r w:rsidRPr="0064354D">
                            <w:t>mm åå</w:t>
                          </w:r>
                        </w:p>
                      </w:sdtContent>
                    </w:sdt>
                  </w:txbxContent>
                </v:textbox>
                <w10:wrap type="topAndBottom" anchorx="margin"/>
              </v:shape>
            </w:pict>
          </mc:Fallback>
        </mc:AlternateContent>
      </w:r>
      <w:r w:rsidR="00FF6EFC">
        <w:br w:type="page"/>
      </w:r>
    </w:p>
    <w:p w14:paraId="3430E514" w14:textId="77ADA130" w:rsidR="00BB3839" w:rsidRPr="00133CE8" w:rsidRDefault="00BB3839" w:rsidP="00712FF1">
      <w:pPr>
        <w:pStyle w:val="-H2bold"/>
      </w:pPr>
      <w:r w:rsidRPr="00133CE8">
        <w:lastRenderedPageBreak/>
        <w:t>Indledning</w:t>
      </w:r>
    </w:p>
    <w:p w14:paraId="0670C258" w14:textId="77777777" w:rsidR="006062BA" w:rsidRDefault="00643E10" w:rsidP="00712FF1">
      <w:pPr>
        <w:pStyle w:val="-H2bullets"/>
      </w:pPr>
      <w:r>
        <w:t>Baggrund</w:t>
      </w:r>
    </w:p>
    <w:p w14:paraId="2EDC5B33" w14:textId="77777777" w:rsidR="00643E10" w:rsidRDefault="00643E10" w:rsidP="0064354D">
      <w:pPr>
        <w:pStyle w:val="--Brdtekstnon-editable"/>
      </w:pPr>
      <w:r>
        <w:t>Hvad var baggrunden for at igangsætte proje</w:t>
      </w:r>
      <w:r w:rsidR="004B3E30">
        <w:t>k</w:t>
      </w:r>
      <w:r>
        <w:t>tet?</w:t>
      </w:r>
    </w:p>
    <w:sdt>
      <w:sdtPr>
        <w:rPr>
          <w:rStyle w:val="Indtastning"/>
          <w:rFonts w:ascii="Times New Roman" w:hAnsi="Times New Roman" w:cs="Times New Roman"/>
        </w:rPr>
        <w:id w:val="681480012"/>
        <w:placeholder>
          <w:docPart w:val="99C7C36B98E3421F98744920264C2A9C"/>
        </w:placeholder>
        <w:showingPlcHdr/>
      </w:sdtPr>
      <w:sdtEndPr>
        <w:rPr>
          <w:rStyle w:val="DefaultParagraphFont"/>
          <w:rFonts w:cstheme="minorBidi"/>
          <w:color w:val="000000" w:themeColor="text1"/>
        </w:rPr>
      </w:sdtEndPr>
      <w:sdtContent>
        <w:p w14:paraId="56A373F7" w14:textId="77777777" w:rsidR="00643E10" w:rsidRPr="0007523F" w:rsidRDefault="00643E10" w:rsidP="0064354D">
          <w:pPr>
            <w:pStyle w:val="--Brdtekstnon-editable"/>
          </w:pPr>
          <w:r w:rsidRPr="0064354D">
            <w:t>Klik eller tryk her for at skrive tekst.</w:t>
          </w:r>
        </w:p>
      </w:sdtContent>
    </w:sdt>
    <w:p w14:paraId="57A4ACA9" w14:textId="77777777" w:rsidR="00643E10" w:rsidRDefault="00643E10" w:rsidP="00D97E41">
      <w:pPr>
        <w:pStyle w:val="--Brdteksteditable"/>
      </w:pPr>
    </w:p>
    <w:p w14:paraId="2D035A9D" w14:textId="77777777" w:rsidR="00D97E41" w:rsidRDefault="00D97E41" w:rsidP="00D97E41">
      <w:pPr>
        <w:pStyle w:val="--Brdteksteditable"/>
      </w:pPr>
    </w:p>
    <w:p w14:paraId="6380B8BE" w14:textId="77777777" w:rsidR="006062BA" w:rsidRDefault="00643E10" w:rsidP="00712FF1">
      <w:pPr>
        <w:pStyle w:val="-H2bullets"/>
      </w:pPr>
      <w:r>
        <w:t>Formål</w:t>
      </w:r>
    </w:p>
    <w:p w14:paraId="5C3C39B2" w14:textId="77777777" w:rsidR="00643E10" w:rsidRDefault="00643E10" w:rsidP="0042697E">
      <w:pPr>
        <w:pStyle w:val="--Brdtekstnon-editable"/>
      </w:pPr>
      <w:r>
        <w:t>Hvad var projektets formål?</w:t>
      </w:r>
    </w:p>
    <w:sdt>
      <w:sdtPr>
        <w:id w:val="-675578752"/>
        <w:placeholder>
          <w:docPart w:val="5600B7C572664474BDB2A6E77F5F3DA9"/>
        </w:placeholder>
        <w:showingPlcHdr/>
      </w:sdtPr>
      <w:sdtContent>
        <w:p w14:paraId="0D7E585B" w14:textId="77777777" w:rsidR="00643E10" w:rsidRPr="0064354D" w:rsidRDefault="004B3E30" w:rsidP="0064354D">
          <w:pPr>
            <w:pStyle w:val="--Brdtekstnon-editable"/>
          </w:pPr>
          <w:r w:rsidRPr="0064354D">
            <w:t>Klik eller tryk her for at skrive tekst.</w:t>
          </w:r>
        </w:p>
      </w:sdtContent>
    </w:sdt>
    <w:p w14:paraId="431043BF" w14:textId="77777777" w:rsidR="004B3E30" w:rsidRDefault="004B3E30" w:rsidP="00D97E41">
      <w:pPr>
        <w:pStyle w:val="--Brdteksteditable"/>
      </w:pPr>
    </w:p>
    <w:p w14:paraId="6203C210" w14:textId="77777777" w:rsidR="00643E10" w:rsidRDefault="00643E10" w:rsidP="00D97E41">
      <w:pPr>
        <w:pStyle w:val="--Brdteksteditable"/>
      </w:pPr>
    </w:p>
    <w:p w14:paraId="4538CB2F" w14:textId="77777777" w:rsidR="00643E10" w:rsidRPr="00265B0A" w:rsidRDefault="00643E10" w:rsidP="00712FF1">
      <w:pPr>
        <w:pStyle w:val="-H2bullets"/>
      </w:pPr>
      <w:r w:rsidRPr="00265B0A">
        <w:rPr>
          <w:rStyle w:val="Heading2Char"/>
          <w:rFonts w:ascii="Times New Roman" w:eastAsiaTheme="minorHAnsi" w:hAnsi="Times New Roman" w:cstheme="minorBidi"/>
          <w:color w:val="auto"/>
          <w:sz w:val="28"/>
          <w:szCs w:val="28"/>
        </w:rPr>
        <w:t>Målgruppe</w:t>
      </w:r>
    </w:p>
    <w:p w14:paraId="2ED7AF14" w14:textId="77777777" w:rsidR="00643E10" w:rsidRDefault="00643E10" w:rsidP="0064354D">
      <w:pPr>
        <w:pStyle w:val="--Brdtekstnon-editable"/>
      </w:pPr>
      <w:r>
        <w:t>Hvem</w:t>
      </w:r>
      <w:r w:rsidR="004B3E30">
        <w:t xml:space="preserve"> </w:t>
      </w:r>
      <w:r>
        <w:t>er projektets målgruppe?</w:t>
      </w:r>
    </w:p>
    <w:sdt>
      <w:sdtPr>
        <w:id w:val="-158310287"/>
        <w:placeholder>
          <w:docPart w:val="85FEA81ED6DF4C82A25F60E1D4B114C3"/>
        </w:placeholder>
        <w:showingPlcHdr/>
      </w:sdtPr>
      <w:sdtContent>
        <w:p w14:paraId="2364666A" w14:textId="77777777" w:rsidR="004B3E30" w:rsidRDefault="004B3E30" w:rsidP="0064354D">
          <w:pPr>
            <w:pStyle w:val="--Brdtekstnon-editable"/>
          </w:pPr>
          <w:r w:rsidRPr="0064354D">
            <w:t>Klik eller tryk her for at skrive tekst.</w:t>
          </w:r>
        </w:p>
      </w:sdtContent>
    </w:sdt>
    <w:p w14:paraId="5DB9A34F" w14:textId="77777777" w:rsidR="00473DC0" w:rsidRDefault="00473DC0" w:rsidP="00D97E41">
      <w:pPr>
        <w:pStyle w:val="--Brdteksteditable"/>
      </w:pPr>
    </w:p>
    <w:p w14:paraId="35BAED62" w14:textId="77777777" w:rsidR="00473DC0" w:rsidRDefault="00473DC0" w:rsidP="00D97E41">
      <w:pPr>
        <w:pStyle w:val="--Brdteksteditable"/>
      </w:pPr>
    </w:p>
    <w:p w14:paraId="5F31A0B7" w14:textId="77777777" w:rsidR="00473DC0" w:rsidRDefault="00473DC0" w:rsidP="00712FF1">
      <w:pPr>
        <w:pStyle w:val="-H2bullets"/>
      </w:pPr>
      <w:r>
        <w:t>Partnerkredsen</w:t>
      </w:r>
    </w:p>
    <w:p w14:paraId="0DEF7DB3" w14:textId="77777777" w:rsidR="00473DC0" w:rsidRDefault="00473DC0" w:rsidP="0064354D">
      <w:pPr>
        <w:pStyle w:val="--Brdtekstnon-editable"/>
      </w:pPr>
      <w:r>
        <w:t>Hvem var partnerkredsen, og hvilken rolle havde de enkelte partnere i projekte</w:t>
      </w:r>
      <w:r w:rsidR="006A1709">
        <w:t>t</w:t>
      </w:r>
      <w:r>
        <w:t>?</w:t>
      </w:r>
    </w:p>
    <w:sdt>
      <w:sdtPr>
        <w:id w:val="997697341"/>
        <w:placeholder>
          <w:docPart w:val="F389CDEA5A5944E18928063B8097D3E8"/>
        </w:placeholder>
        <w:showingPlcHdr/>
      </w:sdtPr>
      <w:sdtContent>
        <w:p w14:paraId="37B6011D" w14:textId="77777777" w:rsidR="00473DC0" w:rsidRDefault="00473DC0" w:rsidP="0064354D">
          <w:pPr>
            <w:pStyle w:val="--Brdtekstnon-editable"/>
          </w:pPr>
          <w:r w:rsidRPr="0064354D">
            <w:t>Klik eller tryk her for at skrive tekst.</w:t>
          </w:r>
        </w:p>
      </w:sdtContent>
    </w:sdt>
    <w:p w14:paraId="5C557B24" w14:textId="77777777" w:rsidR="00473DC0" w:rsidRDefault="00473DC0" w:rsidP="00D97E41">
      <w:pPr>
        <w:pStyle w:val="--Brdteksteditable"/>
      </w:pPr>
    </w:p>
    <w:p w14:paraId="56620A77" w14:textId="77777777" w:rsidR="00473DC0" w:rsidRDefault="00473DC0" w:rsidP="00D97E41">
      <w:pPr>
        <w:pStyle w:val="--Brdteksteditable"/>
      </w:pPr>
    </w:p>
    <w:p w14:paraId="0A3850C6" w14:textId="77777777" w:rsidR="004D387C" w:rsidRDefault="004D387C" w:rsidP="00D97E41">
      <w:pPr>
        <w:pStyle w:val="--Brdteksteditable"/>
        <w:rPr>
          <w:rFonts w:eastAsiaTheme="majorEastAsia" w:cstheme="majorBidi"/>
          <w:kern w:val="2"/>
          <w:sz w:val="56"/>
          <w:szCs w:val="56"/>
          <w14:ligatures w14:val="standardContextual"/>
        </w:rPr>
      </w:pPr>
      <w:r>
        <w:br w:type="page"/>
      </w:r>
    </w:p>
    <w:p w14:paraId="2D7F71BB" w14:textId="77777777" w:rsidR="00473DC0" w:rsidRDefault="00473DC0" w:rsidP="00712FF1">
      <w:pPr>
        <w:pStyle w:val="-H2"/>
      </w:pPr>
      <w:r>
        <w:lastRenderedPageBreak/>
        <w:t>Aktiviteter</w:t>
      </w:r>
      <w:r w:rsidR="006A1709">
        <w:t xml:space="preserve"> &amp; leverancer</w:t>
      </w:r>
    </w:p>
    <w:p w14:paraId="0D3AD673" w14:textId="77777777" w:rsidR="006A1709" w:rsidRDefault="006A1709" w:rsidP="004B3E30"/>
    <w:p w14:paraId="2541A025" w14:textId="77777777" w:rsidR="006A1709" w:rsidRDefault="006A1709" w:rsidP="00712FF1">
      <w:pPr>
        <w:pStyle w:val="-H2bullets"/>
      </w:pPr>
      <w:r>
        <w:t>Aktiviteter &amp; leverancer</w:t>
      </w:r>
    </w:p>
    <w:p w14:paraId="61A95EEA" w14:textId="77777777" w:rsidR="006A1709" w:rsidRDefault="006A1709" w:rsidP="0064354D">
      <w:pPr>
        <w:pStyle w:val="--Brdtekstnon-editable"/>
      </w:pPr>
      <w:r w:rsidRPr="006A1709">
        <w:t>Hvilke aktiviteter og leverancer er gennemført i projektet – herunder virksomhedsforløb, kurser, workshops, konferencer, rapporter, værktøjer, videoer, podcast eller andre konkrete leverancer? Og hvem og hvor mange har benyttet sig af disse leverancer?</w:t>
      </w:r>
    </w:p>
    <w:sdt>
      <w:sdtPr>
        <w:id w:val="-1373997739"/>
        <w:placeholder>
          <w:docPart w:val="4BE0ECE84CD44F4C84CD4E5A0954E8AE"/>
        </w:placeholder>
        <w:showingPlcHdr/>
      </w:sdtPr>
      <w:sdtContent>
        <w:p w14:paraId="39AB2F0B" w14:textId="77777777" w:rsidR="006A1709" w:rsidRDefault="006A1709" w:rsidP="0064354D">
          <w:pPr>
            <w:pStyle w:val="--Brdtekstnon-editable"/>
          </w:pPr>
          <w:r w:rsidRPr="0064354D">
            <w:t>Klik eller tryk her for at skrive tekst.</w:t>
          </w:r>
        </w:p>
      </w:sdtContent>
    </w:sdt>
    <w:p w14:paraId="77389262" w14:textId="77777777" w:rsidR="006A1709" w:rsidRDefault="006A1709" w:rsidP="0064354D">
      <w:pPr>
        <w:pStyle w:val="--Brdtekstnon-editable"/>
      </w:pPr>
    </w:p>
    <w:p w14:paraId="5054AE30" w14:textId="77777777" w:rsidR="006A1709" w:rsidRDefault="006A1709" w:rsidP="0064354D">
      <w:pPr>
        <w:pStyle w:val="--Brdtekstnon-editable"/>
      </w:pPr>
    </w:p>
    <w:p w14:paraId="5BAB598D" w14:textId="77777777" w:rsidR="00C838BA" w:rsidRDefault="00C838BA" w:rsidP="0064354D">
      <w:pPr>
        <w:pStyle w:val="--Brdtekstnon-editable"/>
      </w:pPr>
      <w:r w:rsidRPr="00C838BA">
        <w:t>Hvis der var forskel mellem det planlagte og det, der faktisk blev leveret, forklar kort hvorfor?</w:t>
      </w:r>
    </w:p>
    <w:sdt>
      <w:sdtPr>
        <w:id w:val="628369283"/>
        <w:placeholder>
          <w:docPart w:val="2E6C1B824AAF4A0BADDE3A6C23D1319A"/>
        </w:placeholder>
        <w:showingPlcHdr/>
      </w:sdtPr>
      <w:sdtContent>
        <w:p w14:paraId="57976890" w14:textId="77777777" w:rsidR="00C838BA" w:rsidRDefault="00C838BA" w:rsidP="0064354D">
          <w:pPr>
            <w:pStyle w:val="--Brdtekstnon-editable"/>
          </w:pPr>
          <w:r w:rsidRPr="0064354D">
            <w:t>Klik eller tryk her for at skrive tekst.</w:t>
          </w:r>
        </w:p>
      </w:sdtContent>
    </w:sdt>
    <w:p w14:paraId="66933D31" w14:textId="77777777" w:rsidR="006A1709" w:rsidRDefault="006A1709" w:rsidP="00D97E41">
      <w:pPr>
        <w:pStyle w:val="--Brdteksteditable"/>
      </w:pPr>
    </w:p>
    <w:p w14:paraId="399F7BAF" w14:textId="77777777" w:rsidR="006A1709" w:rsidRDefault="006A1709" w:rsidP="00D97E41">
      <w:pPr>
        <w:pStyle w:val="--Brdteksteditable"/>
      </w:pPr>
    </w:p>
    <w:p w14:paraId="3658BE38" w14:textId="77777777" w:rsidR="00C838BA" w:rsidRDefault="00C838BA" w:rsidP="00712FF1">
      <w:pPr>
        <w:pStyle w:val="-H2bullets"/>
      </w:pPr>
      <w:r>
        <w:t>Succeskriterier</w:t>
      </w:r>
    </w:p>
    <w:p w14:paraId="0586356D" w14:textId="77777777" w:rsidR="00C838BA" w:rsidRDefault="00C838BA" w:rsidP="0064354D">
      <w:pPr>
        <w:pStyle w:val="--Brdtekstnon-editable"/>
      </w:pPr>
      <w:r w:rsidRPr="00C838BA">
        <w:t>Oplist projektets oprindelige succeskriterier. Hvordan står de opnåede succeskriterier mål med de oprindeligt planlagte, og hvad skyldes eventuelle afvigelser?</w:t>
      </w:r>
    </w:p>
    <w:sdt>
      <w:sdtPr>
        <w:id w:val="-1243098890"/>
        <w:placeholder>
          <w:docPart w:val="3D6D9DC849184CC7B1E44A7079DF24DF"/>
        </w:placeholder>
        <w:showingPlcHdr/>
      </w:sdtPr>
      <w:sdtContent>
        <w:p w14:paraId="08BC4A3A" w14:textId="77777777" w:rsidR="00C838BA" w:rsidRDefault="00C838BA" w:rsidP="0064354D">
          <w:pPr>
            <w:pStyle w:val="--Brdtekstnon-editable"/>
          </w:pPr>
          <w:r w:rsidRPr="0064354D">
            <w:t>Klik eller tryk her for at skrive tekst.</w:t>
          </w:r>
        </w:p>
      </w:sdtContent>
    </w:sdt>
    <w:p w14:paraId="3A784C51" w14:textId="77777777" w:rsidR="00C838BA" w:rsidRDefault="00C838BA" w:rsidP="00D97E41">
      <w:pPr>
        <w:pStyle w:val="--Brdteksteditable"/>
      </w:pPr>
    </w:p>
    <w:p w14:paraId="34149093" w14:textId="77777777" w:rsidR="00C838BA" w:rsidRDefault="00C838BA" w:rsidP="00D97E41">
      <w:pPr>
        <w:pStyle w:val="--Brdteksteditable"/>
      </w:pPr>
    </w:p>
    <w:p w14:paraId="13FB2661" w14:textId="77777777" w:rsidR="00C838BA" w:rsidRDefault="00C838BA" w:rsidP="00712FF1">
      <w:pPr>
        <w:pStyle w:val="-H2bullets"/>
      </w:pPr>
      <w:r>
        <w:t>Effekt</w:t>
      </w:r>
    </w:p>
    <w:p w14:paraId="24FC1BF3" w14:textId="77777777" w:rsidR="00C838BA" w:rsidRDefault="00C838BA" w:rsidP="0064354D">
      <w:pPr>
        <w:pStyle w:val="--Brdtekstnon-editable"/>
      </w:pPr>
      <w:r w:rsidRPr="00C838BA">
        <w:t>Hvilken forandring, dvs. adfærdsændringer, handlinger og tiltag er opnået hos projektets målgruppe – både kvalitativt og kvantitativt? Og hvad forventes det at føre med sig på sigt?]</w:t>
      </w:r>
    </w:p>
    <w:sdt>
      <w:sdtPr>
        <w:id w:val="1410810908"/>
        <w:placeholder>
          <w:docPart w:val="1EFB0AA7FDC04C4E8AEC94699EFA42BF"/>
        </w:placeholder>
        <w:showingPlcHdr/>
      </w:sdtPr>
      <w:sdtContent>
        <w:p w14:paraId="76C90268" w14:textId="77777777" w:rsidR="00C838BA" w:rsidRDefault="00C838BA" w:rsidP="0064354D">
          <w:pPr>
            <w:pStyle w:val="--Brdtekstnon-editable"/>
          </w:pPr>
          <w:r w:rsidRPr="0064354D">
            <w:t>Klik eller tryk her for at skrive tekst.</w:t>
          </w:r>
        </w:p>
      </w:sdtContent>
    </w:sdt>
    <w:p w14:paraId="186E346A" w14:textId="77777777" w:rsidR="00C838BA" w:rsidRDefault="00C838BA" w:rsidP="00D97E41">
      <w:pPr>
        <w:pStyle w:val="--Brdteksteditable"/>
      </w:pPr>
    </w:p>
    <w:p w14:paraId="56DD77E2" w14:textId="77777777" w:rsidR="00C838BA" w:rsidRDefault="00C838BA" w:rsidP="00D97E41">
      <w:pPr>
        <w:pStyle w:val="--Brdteksteditable"/>
      </w:pPr>
    </w:p>
    <w:p w14:paraId="094D0DD8" w14:textId="77777777" w:rsidR="00C838BA" w:rsidRDefault="00C838BA" w:rsidP="00712FF1">
      <w:pPr>
        <w:pStyle w:val="-H2bullets"/>
      </w:pPr>
      <w:r w:rsidRPr="00C838BA">
        <w:t>Hvad har projektpartnerne fået ud af projektet</w:t>
      </w:r>
      <w:r>
        <w:t>?</w:t>
      </w:r>
    </w:p>
    <w:p w14:paraId="6C18CACB" w14:textId="77777777" w:rsidR="00C838BA" w:rsidRDefault="00C838BA" w:rsidP="0064354D">
      <w:pPr>
        <w:pStyle w:val="--Brdtekstnon-editable"/>
      </w:pPr>
      <w:r w:rsidRPr="00C838BA">
        <w:t xml:space="preserve">Hvad er der kommet ud af projektet af andre effekter som f.eks. nye partnerskaber, ny </w:t>
      </w:r>
      <w:proofErr w:type="spellStart"/>
      <w:r w:rsidRPr="00C838BA">
        <w:t>funding</w:t>
      </w:r>
      <w:proofErr w:type="spellEnd"/>
      <w:r w:rsidRPr="00C838BA">
        <w:t xml:space="preserve">, </w:t>
      </w:r>
      <w:proofErr w:type="spellStart"/>
      <w:r w:rsidRPr="00C838BA">
        <w:t>spinouts</w:t>
      </w:r>
      <w:proofErr w:type="spellEnd"/>
      <w:r w:rsidRPr="00C838BA">
        <w:t xml:space="preserve"> etc.</w:t>
      </w:r>
    </w:p>
    <w:sdt>
      <w:sdtPr>
        <w:id w:val="1744372242"/>
        <w:placeholder>
          <w:docPart w:val="740AE0BA08CC4E07B29D881C44D28CF4"/>
        </w:placeholder>
        <w:showingPlcHdr/>
      </w:sdtPr>
      <w:sdtContent>
        <w:p w14:paraId="0E28B7D9" w14:textId="70F98203" w:rsidR="00C838BA" w:rsidRDefault="00C838BA" w:rsidP="0064354D">
          <w:pPr>
            <w:pStyle w:val="--Brdtekstnon-editable"/>
          </w:pPr>
          <w:r w:rsidRPr="0064354D">
            <w:t>Klik eller tryk her for at skrive tekst.</w:t>
          </w:r>
        </w:p>
      </w:sdtContent>
    </w:sdt>
    <w:p w14:paraId="4B21BB1A" w14:textId="77777777" w:rsidR="00C838BA" w:rsidRDefault="00C838BA" w:rsidP="00D97E41">
      <w:pPr>
        <w:pStyle w:val="--Brdteksteditable"/>
      </w:pPr>
    </w:p>
    <w:p w14:paraId="6813A1EB" w14:textId="77777777" w:rsidR="00C838BA" w:rsidRDefault="00C838BA" w:rsidP="00D97E41">
      <w:pPr>
        <w:pStyle w:val="--Brdteksteditable"/>
      </w:pPr>
    </w:p>
    <w:p w14:paraId="5437AD87" w14:textId="77777777" w:rsidR="00C838BA" w:rsidRDefault="00C838BA" w:rsidP="00712FF1">
      <w:pPr>
        <w:pStyle w:val="-H2bullets"/>
      </w:pPr>
      <w:r>
        <w:t>Formidling</w:t>
      </w:r>
    </w:p>
    <w:p w14:paraId="7709093A" w14:textId="77777777" w:rsidR="00C838BA" w:rsidRDefault="00C838BA" w:rsidP="0042697E">
      <w:pPr>
        <w:pStyle w:val="--Brdtekstnon-editable"/>
      </w:pPr>
      <w:r w:rsidRPr="00C838BA">
        <w:t>Hvordan blev projektets resultater og tiltag formidlet?</w:t>
      </w:r>
    </w:p>
    <w:sdt>
      <w:sdtPr>
        <w:rPr>
          <w:color w:val="2B579A"/>
        </w:rPr>
        <w:id w:val="741603972"/>
        <w:placeholder>
          <w:docPart w:val="F020AC08CD1D4FB19313FECB170EB6C0"/>
        </w:placeholder>
        <w:showingPlcHdr/>
      </w:sdtPr>
      <w:sdtEndPr>
        <w:rPr>
          <w:color w:val="000000" w:themeColor="text1"/>
        </w:rPr>
      </w:sdtEndPr>
      <w:sdtContent>
        <w:p w14:paraId="30B3F992" w14:textId="77777777" w:rsidR="00C838BA" w:rsidRDefault="00C838BA" w:rsidP="0064354D">
          <w:pPr>
            <w:pStyle w:val="--Brdtekstnon-editable"/>
          </w:pPr>
          <w:r w:rsidRPr="0064354D">
            <w:t>Klik eller tryk her for at skrive tekst.</w:t>
          </w:r>
        </w:p>
      </w:sdtContent>
    </w:sdt>
    <w:p w14:paraId="037A277D" w14:textId="77777777" w:rsidR="00C838BA" w:rsidRDefault="00C838BA" w:rsidP="00D97E41">
      <w:pPr>
        <w:pStyle w:val="--Brdteksteditable"/>
      </w:pPr>
    </w:p>
    <w:p w14:paraId="0049AAE6" w14:textId="77777777" w:rsidR="00C838BA" w:rsidRDefault="00C838BA" w:rsidP="00D97E41">
      <w:pPr>
        <w:pStyle w:val="--Brdteksteditable"/>
      </w:pPr>
    </w:p>
    <w:p w14:paraId="252DEDC8" w14:textId="77777777" w:rsidR="00C838BA" w:rsidRDefault="00C838BA" w:rsidP="0042697E">
      <w:pPr>
        <w:pStyle w:val="--Brdtekstnon-editable"/>
      </w:pPr>
      <w:r w:rsidRPr="00C838BA">
        <w:t>Hvad er de 3 vigtigste resultater/effekter fra projektet, som er interessante for andre at få formidlet?</w:t>
      </w:r>
    </w:p>
    <w:sdt>
      <w:sdtPr>
        <w:id w:val="1167143522"/>
        <w:placeholder>
          <w:docPart w:val="53B9BBBA5E0346F8873B2282FA5898C0"/>
        </w:placeholder>
        <w:showingPlcHdr/>
      </w:sdtPr>
      <w:sdtContent>
        <w:p w14:paraId="6E07DC49" w14:textId="724C3D37" w:rsidR="004D387C" w:rsidRPr="0064354D" w:rsidRDefault="004D387C" w:rsidP="0064354D">
          <w:pPr>
            <w:pStyle w:val="--Brdtekstnon-editable"/>
            <w:ind w:left="1304"/>
          </w:pPr>
          <w:r w:rsidRPr="0064354D">
            <w:t>Klik eller tryk her for at skrive tekst.</w:t>
          </w:r>
        </w:p>
      </w:sdtContent>
    </w:sdt>
    <w:sdt>
      <w:sdtPr>
        <w:id w:val="-326834737"/>
        <w:placeholder>
          <w:docPart w:val="D94A6A4D63A74EEB80054C46E131A3F5"/>
        </w:placeholder>
        <w:showingPlcHdr/>
      </w:sdtPr>
      <w:sdtContent>
        <w:p w14:paraId="3E9AC173" w14:textId="77777777" w:rsidR="004D387C" w:rsidRPr="0064354D" w:rsidRDefault="004D387C" w:rsidP="0064354D">
          <w:pPr>
            <w:pStyle w:val="--Brdtekstnon-editable"/>
            <w:ind w:left="1304"/>
          </w:pPr>
          <w:r w:rsidRPr="0064354D">
            <w:t>Klik eller tryk her for at skrive tekst.</w:t>
          </w:r>
        </w:p>
      </w:sdtContent>
    </w:sdt>
    <w:sdt>
      <w:sdtPr>
        <w:id w:val="1661279517"/>
        <w:placeholder>
          <w:docPart w:val="B4817A07E32B4C57858244FB88CB12B1"/>
        </w:placeholder>
        <w:showingPlcHdr/>
      </w:sdtPr>
      <w:sdtContent>
        <w:p w14:paraId="51FC2607" w14:textId="77777777" w:rsidR="004D387C" w:rsidRPr="0064354D" w:rsidRDefault="004D387C" w:rsidP="0064354D">
          <w:pPr>
            <w:pStyle w:val="--Brdtekstnon-editable"/>
            <w:ind w:left="1304"/>
          </w:pPr>
          <w:r w:rsidRPr="0064354D">
            <w:t>Klik eller tryk her for at skrive tekst.</w:t>
          </w:r>
        </w:p>
      </w:sdtContent>
    </w:sdt>
    <w:p w14:paraId="514BBECC" w14:textId="77777777" w:rsidR="00C838BA" w:rsidRDefault="00C838BA" w:rsidP="00D97E41">
      <w:pPr>
        <w:pStyle w:val="--Brdteksteditable"/>
      </w:pPr>
    </w:p>
    <w:p w14:paraId="61E3734C" w14:textId="77777777" w:rsidR="00C838BA" w:rsidRDefault="00C838BA" w:rsidP="00D97E41">
      <w:pPr>
        <w:pStyle w:val="--Brdteksteditable"/>
      </w:pPr>
    </w:p>
    <w:p w14:paraId="6DCB069E" w14:textId="77777777" w:rsidR="00C838BA" w:rsidRDefault="004D387C" w:rsidP="00712FF1">
      <w:pPr>
        <w:pStyle w:val="-H2bullets"/>
      </w:pPr>
      <w:r>
        <w:t>Forankring</w:t>
      </w:r>
    </w:p>
    <w:p w14:paraId="20C9DDB3" w14:textId="0909B1B3" w:rsidR="004D387C" w:rsidRDefault="004D387C" w:rsidP="0064354D">
      <w:pPr>
        <w:pStyle w:val="--Brdtekstnon-editable"/>
      </w:pPr>
      <w:r>
        <w:lastRenderedPageBreak/>
        <w:t xml:space="preserve">Hvordan lever viden </w:t>
      </w:r>
      <w:r w:rsidR="00F551C3">
        <w:t xml:space="preserve">og resultater </w:t>
      </w:r>
      <w:r>
        <w:t xml:space="preserve">videre efter projektafslutning – dvs. hvor er viden, værktøjer eller aktiviteter forankret fremadrettet? Hvordan fortsættes formidlingen efter </w:t>
      </w:r>
    </w:p>
    <w:p w14:paraId="7B4AF111" w14:textId="77777777" w:rsidR="004D387C" w:rsidRDefault="004D387C" w:rsidP="0064354D">
      <w:pPr>
        <w:pStyle w:val="--Brdtekstnon-editable"/>
      </w:pPr>
      <w:r>
        <w:t>projektets afslutning?</w:t>
      </w:r>
    </w:p>
    <w:p w14:paraId="050F1F9A" w14:textId="706B2FC0" w:rsidR="004D387C" w:rsidRDefault="00552EF8" w:rsidP="0064354D">
      <w:pPr>
        <w:pStyle w:val="--Brdtekstnon-editable"/>
      </w:pPr>
      <w:r>
        <w:t>l</w:t>
      </w:r>
      <w:sdt>
        <w:sdtPr>
          <w:id w:val="1999765965"/>
          <w:placeholder>
            <w:docPart w:val="DC01D8F0F3FF4CDFB9B86E907F4B55C6"/>
          </w:placeholder>
          <w:showingPlcHdr/>
        </w:sdtPr>
        <w:sdtContent>
          <w:r w:rsidR="004D387C" w:rsidRPr="0064354D">
            <w:t>Klik eller tryk her for at skrive tekst.</w:t>
          </w:r>
        </w:sdtContent>
      </w:sdt>
    </w:p>
    <w:p w14:paraId="303C0554" w14:textId="77777777" w:rsidR="004D387C" w:rsidRDefault="004D387C" w:rsidP="00D97E41">
      <w:pPr>
        <w:pStyle w:val="--Brdteksteditable"/>
      </w:pPr>
    </w:p>
    <w:p w14:paraId="208A571C" w14:textId="77777777" w:rsidR="004D387C" w:rsidRDefault="004D387C" w:rsidP="00D97E41">
      <w:pPr>
        <w:pStyle w:val="--Brdteksteditable"/>
      </w:pPr>
    </w:p>
    <w:p w14:paraId="77BD026D" w14:textId="77777777" w:rsidR="00FC4B38" w:rsidRDefault="00FC4B38" w:rsidP="00D97E41">
      <w:pPr>
        <w:pStyle w:val="--Brdteksteditable"/>
      </w:pPr>
    </w:p>
    <w:p w14:paraId="763C81EB" w14:textId="77777777" w:rsidR="004D387C" w:rsidRDefault="004D387C" w:rsidP="00712FF1">
      <w:pPr>
        <w:pStyle w:val="-H2bullets"/>
      </w:pPr>
      <w:r>
        <w:t>Læring</w:t>
      </w:r>
    </w:p>
    <w:p w14:paraId="0A510FC8" w14:textId="77777777" w:rsidR="004D387C" w:rsidRDefault="004D387C" w:rsidP="0064354D">
      <w:pPr>
        <w:pStyle w:val="--Brdtekstnon-editable"/>
      </w:pPr>
      <w:r w:rsidRPr="004D387C">
        <w:t>Hvad var den vigtigste læring fra projektet, herunder hvad var svært, hvad gik godt, hvad gik mindre godt?</w:t>
      </w:r>
    </w:p>
    <w:sdt>
      <w:sdtPr>
        <w:id w:val="1955589389"/>
        <w:placeholder>
          <w:docPart w:val="95D5CF821DE149E9B8AD2CF6166E56DB"/>
        </w:placeholder>
        <w:showingPlcHdr/>
      </w:sdtPr>
      <w:sdtContent>
        <w:p w14:paraId="62D7256D" w14:textId="77777777" w:rsidR="004D387C" w:rsidRDefault="004D387C" w:rsidP="0064354D">
          <w:pPr>
            <w:pStyle w:val="--Brdtekstnon-editable"/>
          </w:pPr>
          <w:r w:rsidRPr="0064354D">
            <w:t>Klik eller tryk her for at skrive tekst.</w:t>
          </w:r>
        </w:p>
      </w:sdtContent>
    </w:sdt>
    <w:p w14:paraId="72C3A228" w14:textId="77777777" w:rsidR="004D387C" w:rsidRDefault="004D387C" w:rsidP="0064354D">
      <w:pPr>
        <w:pStyle w:val="--Brdtekstnon-editable"/>
      </w:pPr>
    </w:p>
    <w:p w14:paraId="5630D762" w14:textId="77777777" w:rsidR="004D387C" w:rsidRDefault="004D387C" w:rsidP="0064354D">
      <w:pPr>
        <w:pStyle w:val="--Brdtekstnon-editable"/>
      </w:pPr>
    </w:p>
    <w:p w14:paraId="2AC3B860" w14:textId="77777777" w:rsidR="004D387C" w:rsidRDefault="004D387C" w:rsidP="0064354D">
      <w:pPr>
        <w:pStyle w:val="--Brdtekstnon-editable"/>
      </w:pPr>
      <w:r w:rsidRPr="004D387C">
        <w:t>Hvad ville I gøre anderledes, hvis I skulle starte projektet i dag?</w:t>
      </w:r>
    </w:p>
    <w:sdt>
      <w:sdtPr>
        <w:id w:val="1616715697"/>
        <w:placeholder>
          <w:docPart w:val="DED5814318964D5EB88EC38B83BFFDEA"/>
        </w:placeholder>
        <w:showingPlcHdr/>
      </w:sdtPr>
      <w:sdtContent>
        <w:p w14:paraId="3184F253" w14:textId="77777777" w:rsidR="004D387C" w:rsidRDefault="004D387C" w:rsidP="0064354D">
          <w:pPr>
            <w:pStyle w:val="--Brdtekstnon-editable"/>
          </w:pPr>
          <w:r w:rsidRPr="0064354D">
            <w:t>Klik eller tryk her for at skrive tekst.</w:t>
          </w:r>
        </w:p>
      </w:sdtContent>
    </w:sdt>
    <w:p w14:paraId="54511D83" w14:textId="77777777" w:rsidR="004D387C" w:rsidRDefault="004D387C" w:rsidP="0064354D">
      <w:pPr>
        <w:pStyle w:val="--Brdtekstnon-editable"/>
      </w:pPr>
    </w:p>
    <w:p w14:paraId="46E60FBE" w14:textId="77777777" w:rsidR="004D387C" w:rsidRDefault="004D387C" w:rsidP="0064354D">
      <w:pPr>
        <w:pStyle w:val="--Brdtekstnon-editable"/>
      </w:pPr>
    </w:p>
    <w:p w14:paraId="31CA0064" w14:textId="58A53330" w:rsidR="004D387C" w:rsidRPr="00C85C89" w:rsidRDefault="004D387C" w:rsidP="00C85C89">
      <w:pPr>
        <w:pStyle w:val="--Brdteksteditable"/>
        <w:ind w:left="0"/>
        <w:rPr>
          <w:rFonts w:eastAsiaTheme="majorEastAsia" w:cstheme="majorBidi"/>
          <w:kern w:val="2"/>
          <w:sz w:val="56"/>
          <w:szCs w:val="56"/>
          <w14:ligatures w14:val="standardContextual"/>
        </w:rPr>
      </w:pPr>
    </w:p>
    <w:sectPr w:rsidR="004D387C" w:rsidRPr="00C85C89" w:rsidSect="00BB3839">
      <w:headerReference w:type="default" r:id="rId14"/>
      <w:footerReference w:type="default" r:id="rId15"/>
      <w:headerReference w:type="first" r:id="rId16"/>
      <w:pgSz w:w="11906" w:h="16838"/>
      <w:pgMar w:top="1701" w:right="1134" w:bottom="1701" w:left="1134" w:header="432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86E601" w14:textId="77777777" w:rsidR="00643694" w:rsidRDefault="00643694" w:rsidP="00643E10">
      <w:r>
        <w:separator/>
      </w:r>
    </w:p>
  </w:endnote>
  <w:endnote w:type="continuationSeparator" w:id="0">
    <w:p w14:paraId="6C726A7C" w14:textId="77777777" w:rsidR="00643694" w:rsidRDefault="00643694" w:rsidP="00643E10">
      <w:r>
        <w:continuationSeparator/>
      </w:r>
    </w:p>
  </w:endnote>
  <w:endnote w:type="continuationNotice" w:id="1">
    <w:p w14:paraId="58F8AD1A" w14:textId="77777777" w:rsidR="00643694" w:rsidRDefault="0064369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 3">
    <w:altName w:val="Symbol"/>
    <w:panose1 w:val="05040102010807070707"/>
    <w:charset w:val="4D"/>
    <w:family w:val="decorative"/>
    <w:pitch w:val="variable"/>
    <w:sig w:usb0="00000003" w:usb1="00000000" w:usb2="00000000" w:usb3="00000000" w:csb0="80000001" w:csb1="00000000"/>
    <w:embedRegular r:id="rId1" w:fontKey="{F8E5B11F-C9F6-F04E-A905-DEFE400068E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DF006766-70A1-4347-9BC5-4F2CD0967FCF}"/>
    <w:embedBold r:id="rId3" w:fontKey="{F23931BB-7BDD-714A-BC28-88DC41D66B36}"/>
    <w:embedItalic r:id="rId4" w:fontKey="{AB671D29-E71E-6846-971F-9FB4BBEAFAE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6083AC92-9B51-8740-9051-491B9865FB25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F09ECDC9-3ACE-7843-B645-F2C83CCF182B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7" w:fontKey="{2D3A7E85-3516-DA49-AE67-FF3889D796BA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8" w:fontKey="{185795C7-15F0-CA47-80BE-E4F5DA90D358}"/>
    <w:embedBold r:id="rId9" w:fontKey="{85FBC666-25B1-D34E-A8F4-B91051255351}"/>
    <w:embedItalic r:id="rId10" w:fontKey="{A2208122-6DF5-E447-A6CB-B79F41DF1535}"/>
  </w:font>
  <w:font w:name="Berlingske Serif Text">
    <w:altName w:val="Calibri"/>
    <w:panose1 w:val="00000500000000000000"/>
    <w:charset w:val="4D"/>
    <w:family w:val="auto"/>
    <w:notTrueType/>
    <w:pitch w:val="variable"/>
    <w:sig w:usb0="80000867" w:usb1="02000013" w:usb2="00000000" w:usb3="00000000" w:csb0="0000019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1" w:fontKey="{C7CCE691-F635-9545-AFD3-669890D1A92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Bold r:id="rId12" w:fontKey="{520A1384-7686-C649-B75A-8B229823AA5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818F92" w14:textId="77777777" w:rsidR="00643E10" w:rsidRPr="004B3E30" w:rsidRDefault="004B3E30" w:rsidP="00B61E98">
    <w:pPr>
      <w:pStyle w:val="-Footer"/>
    </w:pPr>
    <w:proofErr w:type="spellStart"/>
    <w:r w:rsidRPr="004B3E30">
      <w:t>Slutrapport</w:t>
    </w:r>
    <w:proofErr w:type="spellEnd"/>
    <w:r w:rsidRPr="004B3E30">
      <w:tab/>
    </w:r>
    <w:r w:rsidRPr="004B3E30">
      <w:tab/>
    </w:r>
    <w:r w:rsidRPr="004B3E30">
      <w:rPr>
        <w:color w:val="auto"/>
        <w:shd w:val="clear" w:color="auto" w:fill="E6E6E6"/>
      </w:rPr>
      <w:fldChar w:fldCharType="begin"/>
    </w:r>
    <w:r w:rsidRPr="004B3E30">
      <w:instrText>PAGE  \* ROMAN  \* MERGEFORMAT</w:instrText>
    </w:r>
    <w:r w:rsidRPr="004B3E30">
      <w:rPr>
        <w:color w:val="auto"/>
        <w:shd w:val="clear" w:color="auto" w:fill="E6E6E6"/>
      </w:rPr>
      <w:fldChar w:fldCharType="separate"/>
    </w:r>
    <w:r w:rsidRPr="004B3E30">
      <w:rPr>
        <w:color w:val="156082" w:themeColor="accent1"/>
      </w:rPr>
      <w:t>I</w:t>
    </w:r>
    <w:r w:rsidRPr="004B3E30">
      <w:rPr>
        <w:color w:val="156082" w:themeColor="accent1"/>
        <w:shd w:val="clear" w:color="auto" w:fill="E6E6E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4EE3B6" w14:textId="77777777" w:rsidR="00643694" w:rsidRDefault="00643694" w:rsidP="00643E10">
      <w:r>
        <w:separator/>
      </w:r>
    </w:p>
  </w:footnote>
  <w:footnote w:type="continuationSeparator" w:id="0">
    <w:p w14:paraId="2CEFAB59" w14:textId="77777777" w:rsidR="00643694" w:rsidRDefault="00643694" w:rsidP="00643E10">
      <w:r>
        <w:continuationSeparator/>
      </w:r>
    </w:p>
  </w:footnote>
  <w:footnote w:type="continuationNotice" w:id="1">
    <w:p w14:paraId="254E3AB8" w14:textId="77777777" w:rsidR="00643694" w:rsidRDefault="0064369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813D44" w14:textId="77777777" w:rsidR="00BB3839" w:rsidRPr="004B3E30" w:rsidRDefault="00BB3839" w:rsidP="00643E10">
    <w:pPr>
      <w:pStyle w:val="Header"/>
      <w:rPr>
        <w:sz w:val="16"/>
        <w:szCs w:val="16"/>
      </w:rPr>
    </w:pPr>
    <w:r w:rsidRPr="004B3E30">
      <w:rPr>
        <w:noProof/>
        <w:color w:val="2B579A"/>
        <w:sz w:val="16"/>
        <w:szCs w:val="16"/>
        <w:shd w:val="clear" w:color="auto" w:fill="E6E6E6"/>
      </w:rPr>
      <w:drawing>
        <wp:anchor distT="0" distB="0" distL="114300" distR="114300" simplePos="0" relativeHeight="251658240" behindDoc="0" locked="0" layoutInCell="1" allowOverlap="1" wp14:anchorId="190A9F44" wp14:editId="478CB0C5">
          <wp:simplePos x="0" y="0"/>
          <wp:positionH relativeFrom="column">
            <wp:posOffset>5382679</wp:posOffset>
          </wp:positionH>
          <wp:positionV relativeFrom="paragraph">
            <wp:posOffset>-43587</wp:posOffset>
          </wp:positionV>
          <wp:extent cx="1158240" cy="97790"/>
          <wp:effectExtent l="0" t="0" r="3810" b="0"/>
          <wp:wrapThrough wrapText="bothSides">
            <wp:wrapPolygon edited="0">
              <wp:start x="0" y="0"/>
              <wp:lineTo x="0" y="16831"/>
              <wp:lineTo x="21316" y="16831"/>
              <wp:lineTo x="21316" y="0"/>
              <wp:lineTo x="0" y="0"/>
            </wp:wrapPolygon>
          </wp:wrapThrough>
          <wp:docPr id="1534591261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8240" cy="977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307F62" w14:textId="3CDFFD57" w:rsidR="00BB3839" w:rsidRDefault="00000000" w:rsidP="00643E10">
    <w:pPr>
      <w:pStyle w:val="Header"/>
    </w:pPr>
    <w:sdt>
      <w:sdtPr>
        <w:id w:val="968752352"/>
        <w:placeholder>
          <w:docPart w:val="5600B7C572664474BDB2A6E77F5F3DA9"/>
        </w:placeholder>
        <w:temporary/>
        <w:showingPlcHdr/>
        <w15:appearance w15:val="hidden"/>
      </w:sdtPr>
      <w:sdtContent>
        <w:r w:rsidR="00552EF8" w:rsidRPr="0064354D">
          <w:t>Klik eller tryk her for at skrive tekst.</w:t>
        </w:r>
      </w:sdtContent>
    </w:sdt>
    <w:r w:rsidR="00BB3839">
      <w:tab/>
    </w:r>
    <w:r w:rsidR="00BB3839">
      <w:tab/>
    </w:r>
    <w:r w:rsidR="00BB3839">
      <w:rPr>
        <w:noProof/>
        <w:color w:val="2B579A"/>
        <w:shd w:val="clear" w:color="auto" w:fill="E6E6E6"/>
        <w14:ligatures w14:val="standardContextual"/>
      </w:rPr>
      <w:drawing>
        <wp:inline distT="0" distB="0" distL="0" distR="0" wp14:anchorId="7B6650D3" wp14:editId="1F37B800">
          <wp:extent cx="1160596" cy="94890"/>
          <wp:effectExtent l="0" t="0" r="1905" b="635"/>
          <wp:docPr id="1124992470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4992470" name="Billede 11249924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9554" cy="1054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B3839" w:rsidRPr="00BB3839">
      <w:rPr>
        <w:noProof/>
        <w14:ligatures w14:val="standardContextual"/>
      </w:rPr>
      <w:t xml:space="preserve"> </w:t>
    </w:r>
    <w:r w:rsidR="00BB3839">
      <w:rPr>
        <w:noProof/>
        <w:color w:val="2B579A"/>
        <w:shd w:val="clear" w:color="auto" w:fill="E6E6E6"/>
        <w14:ligatures w14:val="standardContextual"/>
      </w:rPr>
      <w:drawing>
        <wp:inline distT="0" distB="0" distL="0" distR="0" wp14:anchorId="379A8987" wp14:editId="3E9ADC5B">
          <wp:extent cx="1160596" cy="94890"/>
          <wp:effectExtent l="0" t="0" r="1905" b="635"/>
          <wp:docPr id="557352162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4992470" name="Billede 11249924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9554" cy="1054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B938807" w14:textId="77777777" w:rsidR="00BB3839" w:rsidRDefault="00BB3839" w:rsidP="00643E10">
    <w:pPr>
      <w:pStyle w:val="Header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EF4EA8"/>
    <w:multiLevelType w:val="hybridMultilevel"/>
    <w:tmpl w:val="5B625412"/>
    <w:lvl w:ilvl="0" w:tplc="0406000F">
      <w:start w:val="1"/>
      <w:numFmt w:val="decimal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16E1858"/>
    <w:multiLevelType w:val="hybridMultilevel"/>
    <w:tmpl w:val="3A88EABC"/>
    <w:lvl w:ilvl="0" w:tplc="B5CE2B4A">
      <w:start w:val="1"/>
      <w:numFmt w:val="bullet"/>
      <w:lvlText w:val=""/>
      <w:lvlJc w:val="left"/>
      <w:pPr>
        <w:ind w:left="720" w:hanging="360"/>
      </w:pPr>
      <w:rPr>
        <w:rFonts w:ascii="Wingdings 3" w:hAnsi="Wingdings 3" w:hint="default"/>
        <w:color w:val="64FFA0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E56D7F"/>
    <w:multiLevelType w:val="hybridMultilevel"/>
    <w:tmpl w:val="FE1E660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F92D4F"/>
    <w:multiLevelType w:val="hybridMultilevel"/>
    <w:tmpl w:val="D19CF25A"/>
    <w:lvl w:ilvl="0" w:tplc="0406000F">
      <w:start w:val="1"/>
      <w:numFmt w:val="decimal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67B5A45"/>
    <w:multiLevelType w:val="hybridMultilevel"/>
    <w:tmpl w:val="A2AE88F4"/>
    <w:lvl w:ilvl="0" w:tplc="0406000F">
      <w:start w:val="1"/>
      <w:numFmt w:val="decimal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B670F4D"/>
    <w:multiLevelType w:val="hybridMultilevel"/>
    <w:tmpl w:val="7662F4E4"/>
    <w:lvl w:ilvl="0" w:tplc="BCACB1C8">
      <w:start w:val="1"/>
      <w:numFmt w:val="bullet"/>
      <w:lvlText w:val=""/>
      <w:lvlJc w:val="left"/>
      <w:pPr>
        <w:ind w:left="720" w:hanging="360"/>
      </w:pPr>
      <w:rPr>
        <w:rFonts w:ascii="Wingdings 3" w:hAnsi="Wingdings 3" w:hint="default"/>
        <w:color w:val="64FFA0"/>
        <w:sz w:val="28"/>
        <w:szCs w:val="28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6E1CB6"/>
    <w:multiLevelType w:val="hybridMultilevel"/>
    <w:tmpl w:val="9F6EE16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  <w:color w:val="64FFA0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19439D"/>
    <w:multiLevelType w:val="hybridMultilevel"/>
    <w:tmpl w:val="0CC0A53C"/>
    <w:lvl w:ilvl="0" w:tplc="526092C2">
      <w:start w:val="1"/>
      <w:numFmt w:val="bullet"/>
      <w:pStyle w:val="-H2bullets"/>
      <w:lvlText w:val=""/>
      <w:lvlJc w:val="left"/>
      <w:pPr>
        <w:ind w:left="720" w:hanging="360"/>
      </w:pPr>
      <w:rPr>
        <w:rFonts w:ascii="Wingdings 3" w:hAnsi="Wingdings 3" w:hint="default"/>
        <w:color w:val="64FFA0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6865210">
    <w:abstractNumId w:val="5"/>
  </w:num>
  <w:num w:numId="2" w16cid:durableId="118767367">
    <w:abstractNumId w:val="1"/>
  </w:num>
  <w:num w:numId="3" w16cid:durableId="1650554206">
    <w:abstractNumId w:val="3"/>
  </w:num>
  <w:num w:numId="4" w16cid:durableId="990910920">
    <w:abstractNumId w:val="2"/>
  </w:num>
  <w:num w:numId="5" w16cid:durableId="705108784">
    <w:abstractNumId w:val="7"/>
  </w:num>
  <w:num w:numId="6" w16cid:durableId="824513358">
    <w:abstractNumId w:val="6"/>
  </w:num>
  <w:num w:numId="7" w16cid:durableId="2054765667">
    <w:abstractNumId w:val="4"/>
  </w:num>
  <w:num w:numId="8" w16cid:durableId="131533631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7"/>
  <w:embedTrueTypeFonts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A75"/>
    <w:rsid w:val="00004A63"/>
    <w:rsid w:val="00015819"/>
    <w:rsid w:val="00050777"/>
    <w:rsid w:val="000560BB"/>
    <w:rsid w:val="00061208"/>
    <w:rsid w:val="0007523F"/>
    <w:rsid w:val="00082BDE"/>
    <w:rsid w:val="00095A20"/>
    <w:rsid w:val="000B4946"/>
    <w:rsid w:val="000C6445"/>
    <w:rsid w:val="000C68FA"/>
    <w:rsid w:val="000E1F12"/>
    <w:rsid w:val="00133CE8"/>
    <w:rsid w:val="00146F9D"/>
    <w:rsid w:val="001472F5"/>
    <w:rsid w:val="001722D6"/>
    <w:rsid w:val="001F0553"/>
    <w:rsid w:val="00251A75"/>
    <w:rsid w:val="00261136"/>
    <w:rsid w:val="00265B0A"/>
    <w:rsid w:val="0027345A"/>
    <w:rsid w:val="002F4F39"/>
    <w:rsid w:val="0030532D"/>
    <w:rsid w:val="00315D23"/>
    <w:rsid w:val="00351B73"/>
    <w:rsid w:val="003627D6"/>
    <w:rsid w:val="00366429"/>
    <w:rsid w:val="00390B7D"/>
    <w:rsid w:val="003C4C82"/>
    <w:rsid w:val="003F1008"/>
    <w:rsid w:val="00416BB4"/>
    <w:rsid w:val="0042697E"/>
    <w:rsid w:val="00446EAC"/>
    <w:rsid w:val="00456B34"/>
    <w:rsid w:val="00462E2D"/>
    <w:rsid w:val="00471794"/>
    <w:rsid w:val="004738C5"/>
    <w:rsid w:val="00473DC0"/>
    <w:rsid w:val="004B3E30"/>
    <w:rsid w:val="004D387C"/>
    <w:rsid w:val="004D388D"/>
    <w:rsid w:val="004E64AF"/>
    <w:rsid w:val="00552EF8"/>
    <w:rsid w:val="005D24BC"/>
    <w:rsid w:val="005D3FB9"/>
    <w:rsid w:val="006062BA"/>
    <w:rsid w:val="006359C7"/>
    <w:rsid w:val="0064354D"/>
    <w:rsid w:val="00643694"/>
    <w:rsid w:val="00643E10"/>
    <w:rsid w:val="00654543"/>
    <w:rsid w:val="00661F2C"/>
    <w:rsid w:val="00662251"/>
    <w:rsid w:val="006743AC"/>
    <w:rsid w:val="00676A59"/>
    <w:rsid w:val="00685A63"/>
    <w:rsid w:val="00690612"/>
    <w:rsid w:val="00695912"/>
    <w:rsid w:val="006A1709"/>
    <w:rsid w:val="00712BCD"/>
    <w:rsid w:val="00712FF1"/>
    <w:rsid w:val="00723D24"/>
    <w:rsid w:val="0079272E"/>
    <w:rsid w:val="007D6CCB"/>
    <w:rsid w:val="007F31B7"/>
    <w:rsid w:val="00805CD4"/>
    <w:rsid w:val="00810B9F"/>
    <w:rsid w:val="0083211C"/>
    <w:rsid w:val="0084601C"/>
    <w:rsid w:val="00880995"/>
    <w:rsid w:val="00883C41"/>
    <w:rsid w:val="008904EA"/>
    <w:rsid w:val="00905B23"/>
    <w:rsid w:val="00965CDF"/>
    <w:rsid w:val="00977DF2"/>
    <w:rsid w:val="009B2353"/>
    <w:rsid w:val="009C4538"/>
    <w:rsid w:val="009C664A"/>
    <w:rsid w:val="009C7AED"/>
    <w:rsid w:val="009D2A7E"/>
    <w:rsid w:val="00A220EE"/>
    <w:rsid w:val="00A362C0"/>
    <w:rsid w:val="00A969B0"/>
    <w:rsid w:val="00B40EAB"/>
    <w:rsid w:val="00B4232F"/>
    <w:rsid w:val="00B45A86"/>
    <w:rsid w:val="00B61E98"/>
    <w:rsid w:val="00B6689D"/>
    <w:rsid w:val="00B766F6"/>
    <w:rsid w:val="00BA0BBB"/>
    <w:rsid w:val="00BB3839"/>
    <w:rsid w:val="00BC528D"/>
    <w:rsid w:val="00C01B15"/>
    <w:rsid w:val="00C14A0A"/>
    <w:rsid w:val="00C15951"/>
    <w:rsid w:val="00C35C33"/>
    <w:rsid w:val="00C37357"/>
    <w:rsid w:val="00C838BA"/>
    <w:rsid w:val="00C84144"/>
    <w:rsid w:val="00C85C89"/>
    <w:rsid w:val="00CE5566"/>
    <w:rsid w:val="00D272F6"/>
    <w:rsid w:val="00D814BF"/>
    <w:rsid w:val="00D960EA"/>
    <w:rsid w:val="00D97E41"/>
    <w:rsid w:val="00E0355A"/>
    <w:rsid w:val="00E50A98"/>
    <w:rsid w:val="00E52AF6"/>
    <w:rsid w:val="00E53580"/>
    <w:rsid w:val="00E93A65"/>
    <w:rsid w:val="00E96066"/>
    <w:rsid w:val="00F10DCB"/>
    <w:rsid w:val="00F22B1F"/>
    <w:rsid w:val="00F551C3"/>
    <w:rsid w:val="00F637D0"/>
    <w:rsid w:val="00F779B0"/>
    <w:rsid w:val="00FA686A"/>
    <w:rsid w:val="00FC4B38"/>
    <w:rsid w:val="00FC5895"/>
    <w:rsid w:val="00FF39D4"/>
    <w:rsid w:val="00FF6EFC"/>
    <w:rsid w:val="04B0CC12"/>
    <w:rsid w:val="5FD42F51"/>
    <w:rsid w:val="6B116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F6E7DF6"/>
  <w15:chartTrackingRefBased/>
  <w15:docId w15:val="{B1557D9D-B0B4-498A-B2D3-1A4C27298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7E41"/>
    <w:pPr>
      <w:spacing w:after="0" w:line="276" w:lineRule="auto"/>
    </w:pPr>
    <w:rPr>
      <w:rFonts w:ascii="Times New Roman" w:hAnsi="Times New Roman"/>
      <w:color w:val="000000" w:themeColor="text1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0777"/>
    <w:pPr>
      <w:keepNext/>
      <w:keepLines/>
      <w:spacing w:before="360" w:after="80"/>
      <w:outlineLvl w:val="0"/>
    </w:pPr>
    <w:rPr>
      <w:rFonts w:eastAsiaTheme="majorEastAsia" w:cstheme="majorBidi"/>
      <w:kern w:val="2"/>
      <w:sz w:val="56"/>
      <w:szCs w:val="56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0777"/>
    <w:pPr>
      <w:keepNext/>
      <w:keepLines/>
      <w:spacing w:before="160" w:after="80"/>
      <w:outlineLvl w:val="1"/>
    </w:pPr>
    <w:rPr>
      <w:rFonts w:eastAsiaTheme="majorEastAsia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C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C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C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C8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C8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C8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C8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777"/>
    <w:rPr>
      <w:rFonts w:ascii="Berlingske Serif Text" w:eastAsiaTheme="majorEastAsia" w:hAnsi="Berlingske Serif Text" w:cstheme="majorBidi"/>
      <w:color w:val="000000" w:themeColor="text1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050777"/>
    <w:rPr>
      <w:rFonts w:ascii="Berlingske Serif Text" w:eastAsiaTheme="majorEastAsia" w:hAnsi="Berlingske Serif Text" w:cstheme="majorBidi"/>
      <w:color w:val="000000" w:themeColor="text1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C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C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C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C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C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C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C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C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C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C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C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C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C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C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C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C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C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C8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3C4C82"/>
    <w:pPr>
      <w:spacing w:after="0" w:line="300" w:lineRule="auto"/>
      <w:ind w:right="3544"/>
    </w:pPr>
    <w:rPr>
      <w:kern w:val="0"/>
      <w:sz w:val="17"/>
      <w:szCs w:val="17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3C4C82"/>
    <w:rPr>
      <w:color w:val="808080"/>
    </w:rPr>
  </w:style>
  <w:style w:type="character" w:customStyle="1" w:styleId="NoSpacingChar">
    <w:name w:val="No Spacing Char"/>
    <w:basedOn w:val="DefaultParagraphFont"/>
    <w:link w:val="NoSpacing"/>
    <w:uiPriority w:val="1"/>
    <w:rsid w:val="003C4C82"/>
    <w:rPr>
      <w:kern w:val="0"/>
      <w:sz w:val="17"/>
      <w:szCs w:val="17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B3839"/>
    <w:pPr>
      <w:tabs>
        <w:tab w:val="center" w:pos="4819"/>
        <w:tab w:val="right" w:pos="9638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3839"/>
    <w:rPr>
      <w:kern w:val="0"/>
      <w:sz w:val="17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B3839"/>
    <w:pPr>
      <w:tabs>
        <w:tab w:val="center" w:pos="4819"/>
        <w:tab w:val="right" w:pos="9638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3839"/>
    <w:rPr>
      <w:kern w:val="0"/>
      <w:sz w:val="17"/>
      <w14:ligatures w14:val="none"/>
    </w:rPr>
  </w:style>
  <w:style w:type="character" w:customStyle="1" w:styleId="Indtastning">
    <w:name w:val="Indtastning"/>
    <w:basedOn w:val="DefaultParagraphFont"/>
    <w:uiPriority w:val="1"/>
    <w:rsid w:val="00A362C0"/>
    <w:rPr>
      <w:rFonts w:ascii="Berlingske Serif Text" w:hAnsi="Berlingske Serif Text"/>
      <w:b w:val="0"/>
      <w:i w:val="0"/>
      <w:caps w:val="0"/>
      <w:smallCaps w:val="0"/>
      <w:strike w:val="0"/>
      <w:dstrike w:val="0"/>
      <w:vanish w:val="0"/>
      <w:color w:val="808080" w:themeColor="background1" w:themeShade="80"/>
      <w:sz w:val="22"/>
      <w:vertAlign w:val="baseline"/>
    </w:rPr>
  </w:style>
  <w:style w:type="table" w:styleId="TableGrid">
    <w:name w:val="Table Grid"/>
    <w:basedOn w:val="TableNormal"/>
    <w:uiPriority w:val="39"/>
    <w:rsid w:val="004D38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Berlingske Serif Text" w:hAnsi="Berlingske Serif Text"/>
      <w:color w:val="000000" w:themeColor="text1"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6A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6A59"/>
    <w:rPr>
      <w:rFonts w:ascii="Berlingske Serif Text" w:hAnsi="Berlingske Serif Text"/>
      <w:b/>
      <w:bCs/>
      <w:color w:val="000000" w:themeColor="text1"/>
      <w:kern w:val="0"/>
      <w:sz w:val="20"/>
      <w:szCs w:val="20"/>
      <w14:ligatures w14:val="none"/>
    </w:rPr>
  </w:style>
  <w:style w:type="paragraph" w:customStyle="1" w:styleId="-H1">
    <w:name w:val="- H1"/>
    <w:basedOn w:val="Normal"/>
    <w:qFormat/>
    <w:rsid w:val="00712BCD"/>
    <w:rPr>
      <w:sz w:val="84"/>
      <w:szCs w:val="72"/>
    </w:rPr>
  </w:style>
  <w:style w:type="paragraph" w:customStyle="1" w:styleId="--H1editable">
    <w:name w:val="-- H1 (editable)"/>
    <w:basedOn w:val="Normal"/>
    <w:qFormat/>
    <w:rsid w:val="009D2A7E"/>
    <w:rPr>
      <w:sz w:val="56"/>
      <w:szCs w:val="48"/>
    </w:rPr>
  </w:style>
  <w:style w:type="paragraph" w:customStyle="1" w:styleId="-H2">
    <w:name w:val="- H2"/>
    <w:basedOn w:val="NoSpacing"/>
    <w:qFormat/>
    <w:rsid w:val="00712FF1"/>
    <w:rPr>
      <w:rFonts w:ascii="Times New Roman" w:hAnsi="Times New Roman"/>
      <w:sz w:val="28"/>
      <w:szCs w:val="28"/>
      <w:u w:val="single"/>
    </w:rPr>
  </w:style>
  <w:style w:type="paragraph" w:customStyle="1" w:styleId="-Brdtekst">
    <w:name w:val="- Brødtekst"/>
    <w:basedOn w:val="NoSpacing"/>
    <w:qFormat/>
    <w:rsid w:val="000C6445"/>
    <w:rPr>
      <w:rFonts w:ascii="Times New Roman" w:hAnsi="Times New Roman"/>
      <w:sz w:val="24"/>
      <w:szCs w:val="20"/>
    </w:rPr>
  </w:style>
  <w:style w:type="paragraph" w:customStyle="1" w:styleId="-H2bullets">
    <w:name w:val="- H2 (bullets)"/>
    <w:basedOn w:val="-H2"/>
    <w:qFormat/>
    <w:rsid w:val="0007523F"/>
    <w:pPr>
      <w:numPr>
        <w:numId w:val="5"/>
      </w:numPr>
    </w:pPr>
    <w:rPr>
      <w:b/>
      <w:sz w:val="24"/>
      <w:u w:val="none"/>
    </w:rPr>
  </w:style>
  <w:style w:type="paragraph" w:customStyle="1" w:styleId="--Brdteksteditable">
    <w:name w:val="-- Brødtekst (editable)"/>
    <w:basedOn w:val="Normal"/>
    <w:qFormat/>
    <w:rsid w:val="00133CE8"/>
    <w:pPr>
      <w:ind w:left="720"/>
    </w:pPr>
    <w:rPr>
      <w:color w:val="7F7F7F" w:themeColor="text1" w:themeTint="80"/>
      <w:sz w:val="24"/>
      <w:shd w:val="clear" w:color="auto" w:fill="E6E6E6"/>
    </w:rPr>
  </w:style>
  <w:style w:type="paragraph" w:customStyle="1" w:styleId="-Footer">
    <w:name w:val="- Footer"/>
    <w:basedOn w:val="Footer"/>
    <w:qFormat/>
    <w:rsid w:val="00B61E98"/>
    <w:rPr>
      <w:sz w:val="16"/>
      <w:szCs w:val="16"/>
      <w:lang w:val="en-US"/>
    </w:rPr>
  </w:style>
  <w:style w:type="paragraph" w:customStyle="1" w:styleId="--Brdtekstnon-editable">
    <w:name w:val="-- Brødtekst (non-editable)"/>
    <w:basedOn w:val="Normal"/>
    <w:autoRedefine/>
    <w:qFormat/>
    <w:rsid w:val="00552EF8"/>
    <w:pPr>
      <w:ind w:left="720"/>
    </w:pPr>
    <w:rPr>
      <w:szCs w:val="20"/>
    </w:rPr>
  </w:style>
  <w:style w:type="paragraph" w:customStyle="1" w:styleId="-Table">
    <w:name w:val="- Table"/>
    <w:basedOn w:val="Normal"/>
    <w:qFormat/>
    <w:rsid w:val="00D97E41"/>
    <w:rPr>
      <w:rFonts w:ascii="Arial" w:hAnsi="Arial"/>
      <w:b/>
      <w:bCs/>
      <w:sz w:val="20"/>
      <w:szCs w:val="20"/>
    </w:rPr>
  </w:style>
  <w:style w:type="paragraph" w:customStyle="1" w:styleId="-H2bold">
    <w:name w:val="- H2 (bold)"/>
    <w:basedOn w:val="-H2"/>
    <w:qFormat/>
    <w:rsid w:val="00133CE8"/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svg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Nielsen\OneDrive%20-%20Industriens%20Fond\Dokumenter\Brugerdefinerede%20Office-skabeloner\Slutrappor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99C7C36B98E3421F98744920264C2A9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5B6AE84-67A6-4003-9ACD-661E8CF384D8}"/>
      </w:docPartPr>
      <w:docPartBody>
        <w:p w:rsidR="00D272F6" w:rsidRDefault="00EF0AAB" w:rsidP="00DE3D70">
          <w:pPr>
            <w:pStyle w:val="99C7C36B98E3421F98744920264C2A9C2"/>
          </w:pPr>
          <w:r w:rsidRPr="0064354D">
            <w:t>Klik eller tryk her for at skrive tekst.</w:t>
          </w:r>
        </w:p>
      </w:docPartBody>
    </w:docPart>
    <w:docPart>
      <w:docPartPr>
        <w:name w:val="5600B7C572664474BDB2A6E77F5F3DA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1EB4DF-3478-4DEB-9F00-837D3DA92696}"/>
      </w:docPartPr>
      <w:docPartBody>
        <w:p w:rsidR="00D272F6" w:rsidRDefault="00EF0AAB" w:rsidP="00DE3D70">
          <w:pPr>
            <w:pStyle w:val="5600B7C572664474BDB2A6E77F5F3DA92"/>
          </w:pPr>
          <w:r w:rsidRPr="0064354D">
            <w:t>Klik eller tryk her for at skrive tekst.</w:t>
          </w:r>
        </w:p>
      </w:docPartBody>
    </w:docPart>
    <w:docPart>
      <w:docPartPr>
        <w:name w:val="85FEA81ED6DF4C82A25F60E1D4B114C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7BF3631-5591-41CA-81F5-8A0C7D3E8439}"/>
      </w:docPartPr>
      <w:docPartBody>
        <w:p w:rsidR="00D272F6" w:rsidRDefault="00EF0AAB" w:rsidP="00DE3D70">
          <w:pPr>
            <w:pStyle w:val="85FEA81ED6DF4C82A25F60E1D4B114C32"/>
          </w:pPr>
          <w:r w:rsidRPr="0064354D">
            <w:t>Klik eller tryk her for at skrive tekst.</w:t>
          </w:r>
        </w:p>
      </w:docPartBody>
    </w:docPart>
    <w:docPart>
      <w:docPartPr>
        <w:name w:val="F389CDEA5A5944E18928063B8097D3E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A641FAC-C05A-4BDF-B3E1-EC0FDB551563}"/>
      </w:docPartPr>
      <w:docPartBody>
        <w:p w:rsidR="00D272F6" w:rsidRDefault="00EF0AAB" w:rsidP="00DE3D70">
          <w:pPr>
            <w:pStyle w:val="F389CDEA5A5944E18928063B8097D3E82"/>
          </w:pPr>
          <w:r w:rsidRPr="0064354D">
            <w:t>Klik eller tryk her for at skrive tekst.</w:t>
          </w:r>
        </w:p>
      </w:docPartBody>
    </w:docPart>
    <w:docPart>
      <w:docPartPr>
        <w:name w:val="4BE0ECE84CD44F4C84CD4E5A0954E8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4941EF5-D434-4B6C-AEEA-48FB9DE560E8}"/>
      </w:docPartPr>
      <w:docPartBody>
        <w:p w:rsidR="00D272F6" w:rsidRDefault="00EF0AAB" w:rsidP="00DE3D70">
          <w:pPr>
            <w:pStyle w:val="4BE0ECE84CD44F4C84CD4E5A0954E8AE2"/>
          </w:pPr>
          <w:r w:rsidRPr="0064354D">
            <w:t>Klik eller tryk her for at skrive tekst.</w:t>
          </w:r>
        </w:p>
      </w:docPartBody>
    </w:docPart>
    <w:docPart>
      <w:docPartPr>
        <w:name w:val="2E6C1B824AAF4A0BADDE3A6C23D1319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4D86871-08D5-4049-8852-18152B245593}"/>
      </w:docPartPr>
      <w:docPartBody>
        <w:p w:rsidR="00D272F6" w:rsidRDefault="00EF0AAB" w:rsidP="00DE3D70">
          <w:pPr>
            <w:pStyle w:val="2E6C1B824AAF4A0BADDE3A6C23D1319A2"/>
          </w:pPr>
          <w:r w:rsidRPr="0064354D">
            <w:t>Klik eller tryk her for at skrive tekst.</w:t>
          </w:r>
        </w:p>
      </w:docPartBody>
    </w:docPart>
    <w:docPart>
      <w:docPartPr>
        <w:name w:val="3D6D9DC849184CC7B1E44A7079DF24D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6EB59AB-7D56-4384-B83A-08425E6C597E}"/>
      </w:docPartPr>
      <w:docPartBody>
        <w:p w:rsidR="00D272F6" w:rsidRDefault="00EF0AAB" w:rsidP="00DE3D70">
          <w:pPr>
            <w:pStyle w:val="3D6D9DC849184CC7B1E44A7079DF24DF2"/>
          </w:pPr>
          <w:r w:rsidRPr="0064354D">
            <w:t>Klik eller tryk her for at skrive tekst.</w:t>
          </w:r>
        </w:p>
      </w:docPartBody>
    </w:docPart>
    <w:docPart>
      <w:docPartPr>
        <w:name w:val="1EFB0AA7FDC04C4E8AEC94699EFA42B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22AE874-49A6-4F44-B513-868E2B5AC10E}"/>
      </w:docPartPr>
      <w:docPartBody>
        <w:p w:rsidR="00D272F6" w:rsidRDefault="00EF0AAB" w:rsidP="00DE3D70">
          <w:pPr>
            <w:pStyle w:val="1EFB0AA7FDC04C4E8AEC94699EFA42BF2"/>
          </w:pPr>
          <w:r w:rsidRPr="0064354D">
            <w:t>Klik eller tryk her for at skrive tekst.</w:t>
          </w:r>
        </w:p>
      </w:docPartBody>
    </w:docPart>
    <w:docPart>
      <w:docPartPr>
        <w:name w:val="740AE0BA08CC4E07B29D881C44D28CF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7B4B01A-0282-4BC3-BCAC-62FF46FD56D7}"/>
      </w:docPartPr>
      <w:docPartBody>
        <w:p w:rsidR="00D272F6" w:rsidRDefault="00EF0AAB" w:rsidP="00DE3D70">
          <w:pPr>
            <w:pStyle w:val="740AE0BA08CC4E07B29D881C44D28CF42"/>
          </w:pPr>
          <w:r w:rsidRPr="0064354D">
            <w:t>Klik eller tryk her for at skrive tekst.</w:t>
          </w:r>
        </w:p>
      </w:docPartBody>
    </w:docPart>
    <w:docPart>
      <w:docPartPr>
        <w:name w:val="F020AC08CD1D4FB19313FECB170EB6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94384AB-D3EE-4EF9-9B4D-88A0A9062476}"/>
      </w:docPartPr>
      <w:docPartBody>
        <w:p w:rsidR="00D272F6" w:rsidRDefault="00EF0AAB" w:rsidP="00DE3D70">
          <w:pPr>
            <w:pStyle w:val="F020AC08CD1D4FB19313FECB170EB6C02"/>
          </w:pPr>
          <w:r w:rsidRPr="0064354D">
            <w:t>Klik eller tryk her for at skrive tekst.</w:t>
          </w:r>
        </w:p>
      </w:docPartBody>
    </w:docPart>
    <w:docPart>
      <w:docPartPr>
        <w:name w:val="53B9BBBA5E0346F8873B2282FA5898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2F388A5-8E2A-4018-8449-B622F90FB0B9}"/>
      </w:docPartPr>
      <w:docPartBody>
        <w:p w:rsidR="00D272F6" w:rsidRDefault="00EF0AAB" w:rsidP="00DE3D70">
          <w:pPr>
            <w:pStyle w:val="53B9BBBA5E0346F8873B2282FA5898C02"/>
          </w:pPr>
          <w:r w:rsidRPr="0064354D">
            <w:t>Klik eller tryk her for at skrive tekst.</w:t>
          </w:r>
        </w:p>
      </w:docPartBody>
    </w:docPart>
    <w:docPart>
      <w:docPartPr>
        <w:name w:val="D94A6A4D63A74EEB80054C46E131A3F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4BA244E-39D0-4B3A-BA57-E935D0541506}"/>
      </w:docPartPr>
      <w:docPartBody>
        <w:p w:rsidR="00D272F6" w:rsidRDefault="00EF0AAB" w:rsidP="00DE3D70">
          <w:pPr>
            <w:pStyle w:val="D94A6A4D63A74EEB80054C46E131A3F52"/>
          </w:pPr>
          <w:r w:rsidRPr="0064354D">
            <w:t>Klik eller tryk her for at skrive tekst.</w:t>
          </w:r>
        </w:p>
      </w:docPartBody>
    </w:docPart>
    <w:docPart>
      <w:docPartPr>
        <w:name w:val="B4817A07E32B4C57858244FB88CB12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685DEB0-FE18-4898-A43E-0E967F8E967D}"/>
      </w:docPartPr>
      <w:docPartBody>
        <w:p w:rsidR="00D272F6" w:rsidRDefault="00EF0AAB" w:rsidP="00DE3D70">
          <w:pPr>
            <w:pStyle w:val="B4817A07E32B4C57858244FB88CB12B12"/>
          </w:pPr>
          <w:r w:rsidRPr="0064354D">
            <w:t>Klik eller tryk her for at skrive tekst.</w:t>
          </w:r>
        </w:p>
      </w:docPartBody>
    </w:docPart>
    <w:docPart>
      <w:docPartPr>
        <w:name w:val="DC01D8F0F3FF4CDFB9B86E907F4B55C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5C8045F-4CC7-4BCB-9865-245A558A306D}"/>
      </w:docPartPr>
      <w:docPartBody>
        <w:p w:rsidR="00D272F6" w:rsidRDefault="00EF0AAB" w:rsidP="00DE3D70">
          <w:pPr>
            <w:pStyle w:val="DC01D8F0F3FF4CDFB9B86E907F4B55C62"/>
          </w:pPr>
          <w:r w:rsidRPr="0064354D">
            <w:t>Klik eller tryk her for at skrive tekst.</w:t>
          </w:r>
        </w:p>
      </w:docPartBody>
    </w:docPart>
    <w:docPart>
      <w:docPartPr>
        <w:name w:val="95D5CF821DE149E9B8AD2CF6166E56D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A75EC54-A1B3-45CC-9F08-A1364253180E}"/>
      </w:docPartPr>
      <w:docPartBody>
        <w:p w:rsidR="00D272F6" w:rsidRDefault="00EF0AAB" w:rsidP="00DE3D70">
          <w:pPr>
            <w:pStyle w:val="95D5CF821DE149E9B8AD2CF6166E56DB2"/>
          </w:pPr>
          <w:r w:rsidRPr="0064354D">
            <w:t>Klik eller tryk her for at skrive tekst.</w:t>
          </w:r>
        </w:p>
      </w:docPartBody>
    </w:docPart>
    <w:docPart>
      <w:docPartPr>
        <w:name w:val="DED5814318964D5EB88EC38B83BFFDE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F8B277F-DBEC-4BD5-8DB9-EDD0D151D9E4}"/>
      </w:docPartPr>
      <w:docPartBody>
        <w:p w:rsidR="00D272F6" w:rsidRDefault="00EF0AAB" w:rsidP="00DE3D70">
          <w:pPr>
            <w:pStyle w:val="DED5814318964D5EB88EC38B83BFFDEA2"/>
          </w:pPr>
          <w:r w:rsidRPr="0064354D">
            <w:t>Klik eller tryk her for at skrive tekst.</w:t>
          </w:r>
        </w:p>
      </w:docPartBody>
    </w:docPart>
    <w:docPart>
      <w:docPartPr>
        <w:name w:val="526A0A29B17143D4AB458EB342D4E94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8EB61CD-13B9-4787-B6E6-C36C02B862C5}"/>
      </w:docPartPr>
      <w:docPartBody>
        <w:p w:rsidR="00E15494" w:rsidRDefault="00EF0AAB" w:rsidP="00EF0AAB">
          <w:pPr>
            <w:pStyle w:val="526A0A29B17143D4AB458EB342D4E945"/>
          </w:pPr>
          <w:r w:rsidRPr="0007523F">
            <w:rPr>
              <w:rStyle w:val="PlaceholderText"/>
              <w:sz w:val="44"/>
              <w:szCs w:val="56"/>
            </w:rPr>
            <w:t>Indsæt projektnavn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 3">
    <w:altName w:val="Symbol"/>
    <w:panose1 w:val="050401020108070707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erlingske Serif Text">
    <w:altName w:val="Calibri"/>
    <w:panose1 w:val="00000500000000000000"/>
    <w:charset w:val="4D"/>
    <w:family w:val="auto"/>
    <w:notTrueType/>
    <w:pitch w:val="variable"/>
    <w:sig w:usb0="80000867" w:usb1="02000013" w:usb2="00000000" w:usb3="00000000" w:csb0="0000019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2F6"/>
    <w:rsid w:val="00004A63"/>
    <w:rsid w:val="000C68FA"/>
    <w:rsid w:val="000E1F12"/>
    <w:rsid w:val="00136501"/>
    <w:rsid w:val="001722D6"/>
    <w:rsid w:val="001A4997"/>
    <w:rsid w:val="002461BD"/>
    <w:rsid w:val="002F4F39"/>
    <w:rsid w:val="00315D23"/>
    <w:rsid w:val="00390B7D"/>
    <w:rsid w:val="00462E2D"/>
    <w:rsid w:val="004738C5"/>
    <w:rsid w:val="00662251"/>
    <w:rsid w:val="00695912"/>
    <w:rsid w:val="00795FEF"/>
    <w:rsid w:val="00805CD4"/>
    <w:rsid w:val="00880907"/>
    <w:rsid w:val="00883C41"/>
    <w:rsid w:val="008F475F"/>
    <w:rsid w:val="00957435"/>
    <w:rsid w:val="00964EB7"/>
    <w:rsid w:val="00995403"/>
    <w:rsid w:val="00BD18F9"/>
    <w:rsid w:val="00C14A0A"/>
    <w:rsid w:val="00D272F6"/>
    <w:rsid w:val="00D27773"/>
    <w:rsid w:val="00DE3D70"/>
    <w:rsid w:val="00E0640E"/>
    <w:rsid w:val="00E15494"/>
    <w:rsid w:val="00E96066"/>
    <w:rsid w:val="00EF0AAB"/>
    <w:rsid w:val="00F22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F0AAB"/>
    <w:rPr>
      <w:color w:val="808080"/>
    </w:rPr>
  </w:style>
  <w:style w:type="paragraph" w:customStyle="1" w:styleId="526A0A29B17143D4AB458EB342D4E945">
    <w:name w:val="526A0A29B17143D4AB458EB342D4E945"/>
    <w:rsid w:val="00EF0AAB"/>
    <w:pPr>
      <w:spacing w:after="0" w:line="276" w:lineRule="auto"/>
    </w:pPr>
    <w:rPr>
      <w:rFonts w:ascii="Times New Roman" w:eastAsiaTheme="minorHAnsi" w:hAnsi="Times New Roman"/>
      <w:color w:val="000000" w:themeColor="text1"/>
      <w:kern w:val="0"/>
      <w:sz w:val="56"/>
      <w:szCs w:val="48"/>
      <w:lang w:eastAsia="en-US"/>
      <w14:ligatures w14:val="none"/>
    </w:rPr>
  </w:style>
  <w:style w:type="paragraph" w:customStyle="1" w:styleId="99C7C36B98E3421F98744920264C2A9C2">
    <w:name w:val="99C7C36B98E3421F98744920264C2A9C2"/>
    <w:rsid w:val="00DE3D70"/>
    <w:pPr>
      <w:spacing w:after="0" w:line="276" w:lineRule="auto"/>
      <w:ind w:left="720"/>
    </w:pPr>
    <w:rPr>
      <w:rFonts w:ascii="Times New Roman" w:eastAsiaTheme="minorHAnsi" w:hAnsi="Times New Roman"/>
      <w:color w:val="000000" w:themeColor="text1"/>
      <w:kern w:val="0"/>
      <w:sz w:val="22"/>
      <w:szCs w:val="20"/>
      <w:lang w:eastAsia="en-US"/>
      <w14:ligatures w14:val="none"/>
    </w:rPr>
  </w:style>
  <w:style w:type="paragraph" w:customStyle="1" w:styleId="5600B7C572664474BDB2A6E77F5F3DA92">
    <w:name w:val="5600B7C572664474BDB2A6E77F5F3DA92"/>
    <w:rsid w:val="00DE3D70"/>
    <w:pPr>
      <w:spacing w:after="0" w:line="276" w:lineRule="auto"/>
      <w:ind w:left="720"/>
    </w:pPr>
    <w:rPr>
      <w:rFonts w:ascii="Times New Roman" w:eastAsiaTheme="minorHAnsi" w:hAnsi="Times New Roman"/>
      <w:color w:val="000000" w:themeColor="text1"/>
      <w:kern w:val="0"/>
      <w:sz w:val="22"/>
      <w:szCs w:val="20"/>
      <w:lang w:eastAsia="en-US"/>
      <w14:ligatures w14:val="none"/>
    </w:rPr>
  </w:style>
  <w:style w:type="paragraph" w:customStyle="1" w:styleId="85FEA81ED6DF4C82A25F60E1D4B114C32">
    <w:name w:val="85FEA81ED6DF4C82A25F60E1D4B114C32"/>
    <w:rsid w:val="00DE3D70"/>
    <w:pPr>
      <w:spacing w:after="0" w:line="276" w:lineRule="auto"/>
      <w:ind w:left="720"/>
    </w:pPr>
    <w:rPr>
      <w:rFonts w:ascii="Times New Roman" w:eastAsiaTheme="minorHAnsi" w:hAnsi="Times New Roman"/>
      <w:color w:val="000000" w:themeColor="text1"/>
      <w:kern w:val="0"/>
      <w:sz w:val="22"/>
      <w:szCs w:val="20"/>
      <w:lang w:eastAsia="en-US"/>
      <w14:ligatures w14:val="none"/>
    </w:rPr>
  </w:style>
  <w:style w:type="paragraph" w:customStyle="1" w:styleId="F389CDEA5A5944E18928063B8097D3E82">
    <w:name w:val="F389CDEA5A5944E18928063B8097D3E82"/>
    <w:rsid w:val="00DE3D70"/>
    <w:pPr>
      <w:spacing w:after="0" w:line="276" w:lineRule="auto"/>
      <w:ind w:left="720"/>
    </w:pPr>
    <w:rPr>
      <w:rFonts w:ascii="Times New Roman" w:eastAsiaTheme="minorHAnsi" w:hAnsi="Times New Roman"/>
      <w:color w:val="000000" w:themeColor="text1"/>
      <w:kern w:val="0"/>
      <w:sz w:val="22"/>
      <w:szCs w:val="20"/>
      <w:lang w:eastAsia="en-US"/>
      <w14:ligatures w14:val="none"/>
    </w:rPr>
  </w:style>
  <w:style w:type="paragraph" w:customStyle="1" w:styleId="4BE0ECE84CD44F4C84CD4E5A0954E8AE2">
    <w:name w:val="4BE0ECE84CD44F4C84CD4E5A0954E8AE2"/>
    <w:rsid w:val="00DE3D70"/>
    <w:pPr>
      <w:spacing w:after="0" w:line="276" w:lineRule="auto"/>
      <w:ind w:left="720"/>
    </w:pPr>
    <w:rPr>
      <w:rFonts w:ascii="Times New Roman" w:eastAsiaTheme="minorHAnsi" w:hAnsi="Times New Roman"/>
      <w:color w:val="000000" w:themeColor="text1"/>
      <w:kern w:val="0"/>
      <w:sz w:val="22"/>
      <w:szCs w:val="20"/>
      <w:lang w:eastAsia="en-US"/>
      <w14:ligatures w14:val="none"/>
    </w:rPr>
  </w:style>
  <w:style w:type="paragraph" w:customStyle="1" w:styleId="2E6C1B824AAF4A0BADDE3A6C23D1319A2">
    <w:name w:val="2E6C1B824AAF4A0BADDE3A6C23D1319A2"/>
    <w:rsid w:val="00DE3D70"/>
    <w:pPr>
      <w:spacing w:after="0" w:line="276" w:lineRule="auto"/>
      <w:ind w:left="720"/>
    </w:pPr>
    <w:rPr>
      <w:rFonts w:ascii="Times New Roman" w:eastAsiaTheme="minorHAnsi" w:hAnsi="Times New Roman"/>
      <w:color w:val="000000" w:themeColor="text1"/>
      <w:kern w:val="0"/>
      <w:sz w:val="22"/>
      <w:szCs w:val="20"/>
      <w:lang w:eastAsia="en-US"/>
      <w14:ligatures w14:val="none"/>
    </w:rPr>
  </w:style>
  <w:style w:type="paragraph" w:customStyle="1" w:styleId="3D6D9DC849184CC7B1E44A7079DF24DF2">
    <w:name w:val="3D6D9DC849184CC7B1E44A7079DF24DF2"/>
    <w:rsid w:val="00DE3D70"/>
    <w:pPr>
      <w:spacing w:after="0" w:line="276" w:lineRule="auto"/>
      <w:ind w:left="720"/>
    </w:pPr>
    <w:rPr>
      <w:rFonts w:ascii="Times New Roman" w:eastAsiaTheme="minorHAnsi" w:hAnsi="Times New Roman"/>
      <w:color w:val="000000" w:themeColor="text1"/>
      <w:kern w:val="0"/>
      <w:sz w:val="22"/>
      <w:szCs w:val="20"/>
      <w:lang w:eastAsia="en-US"/>
      <w14:ligatures w14:val="none"/>
    </w:rPr>
  </w:style>
  <w:style w:type="paragraph" w:customStyle="1" w:styleId="1EFB0AA7FDC04C4E8AEC94699EFA42BF2">
    <w:name w:val="1EFB0AA7FDC04C4E8AEC94699EFA42BF2"/>
    <w:rsid w:val="00DE3D70"/>
    <w:pPr>
      <w:spacing w:after="0" w:line="276" w:lineRule="auto"/>
      <w:ind w:left="720"/>
    </w:pPr>
    <w:rPr>
      <w:rFonts w:ascii="Times New Roman" w:eastAsiaTheme="minorHAnsi" w:hAnsi="Times New Roman"/>
      <w:color w:val="000000" w:themeColor="text1"/>
      <w:kern w:val="0"/>
      <w:sz w:val="22"/>
      <w:szCs w:val="20"/>
      <w:lang w:eastAsia="en-US"/>
      <w14:ligatures w14:val="none"/>
    </w:rPr>
  </w:style>
  <w:style w:type="paragraph" w:customStyle="1" w:styleId="740AE0BA08CC4E07B29D881C44D28CF42">
    <w:name w:val="740AE0BA08CC4E07B29D881C44D28CF42"/>
    <w:rsid w:val="00DE3D70"/>
    <w:pPr>
      <w:spacing w:after="0" w:line="276" w:lineRule="auto"/>
      <w:ind w:left="720"/>
    </w:pPr>
    <w:rPr>
      <w:rFonts w:ascii="Times New Roman" w:eastAsiaTheme="minorHAnsi" w:hAnsi="Times New Roman"/>
      <w:color w:val="000000" w:themeColor="text1"/>
      <w:kern w:val="0"/>
      <w:sz w:val="22"/>
      <w:szCs w:val="20"/>
      <w:lang w:eastAsia="en-US"/>
      <w14:ligatures w14:val="none"/>
    </w:rPr>
  </w:style>
  <w:style w:type="paragraph" w:customStyle="1" w:styleId="F020AC08CD1D4FB19313FECB170EB6C02">
    <w:name w:val="F020AC08CD1D4FB19313FECB170EB6C02"/>
    <w:rsid w:val="00DE3D70"/>
    <w:pPr>
      <w:spacing w:after="0" w:line="276" w:lineRule="auto"/>
      <w:ind w:left="720"/>
    </w:pPr>
    <w:rPr>
      <w:rFonts w:ascii="Times New Roman" w:eastAsiaTheme="minorHAnsi" w:hAnsi="Times New Roman"/>
      <w:color w:val="000000" w:themeColor="text1"/>
      <w:kern w:val="0"/>
      <w:sz w:val="22"/>
      <w:szCs w:val="20"/>
      <w:lang w:eastAsia="en-US"/>
      <w14:ligatures w14:val="none"/>
    </w:rPr>
  </w:style>
  <w:style w:type="paragraph" w:customStyle="1" w:styleId="53B9BBBA5E0346F8873B2282FA5898C02">
    <w:name w:val="53B9BBBA5E0346F8873B2282FA5898C02"/>
    <w:rsid w:val="00DE3D70"/>
    <w:pPr>
      <w:spacing w:after="0" w:line="276" w:lineRule="auto"/>
      <w:ind w:left="720"/>
    </w:pPr>
    <w:rPr>
      <w:rFonts w:ascii="Times New Roman" w:eastAsiaTheme="minorHAnsi" w:hAnsi="Times New Roman"/>
      <w:color w:val="000000" w:themeColor="text1"/>
      <w:kern w:val="0"/>
      <w:sz w:val="22"/>
      <w:szCs w:val="20"/>
      <w:lang w:eastAsia="en-US"/>
      <w14:ligatures w14:val="none"/>
    </w:rPr>
  </w:style>
  <w:style w:type="paragraph" w:customStyle="1" w:styleId="D94A6A4D63A74EEB80054C46E131A3F52">
    <w:name w:val="D94A6A4D63A74EEB80054C46E131A3F52"/>
    <w:rsid w:val="00DE3D70"/>
    <w:pPr>
      <w:spacing w:after="0" w:line="276" w:lineRule="auto"/>
      <w:ind w:left="720"/>
    </w:pPr>
    <w:rPr>
      <w:rFonts w:ascii="Times New Roman" w:eastAsiaTheme="minorHAnsi" w:hAnsi="Times New Roman"/>
      <w:color w:val="000000" w:themeColor="text1"/>
      <w:kern w:val="0"/>
      <w:sz w:val="22"/>
      <w:szCs w:val="20"/>
      <w:lang w:eastAsia="en-US"/>
      <w14:ligatures w14:val="none"/>
    </w:rPr>
  </w:style>
  <w:style w:type="paragraph" w:customStyle="1" w:styleId="B4817A07E32B4C57858244FB88CB12B12">
    <w:name w:val="B4817A07E32B4C57858244FB88CB12B12"/>
    <w:rsid w:val="00DE3D70"/>
    <w:pPr>
      <w:spacing w:after="0" w:line="276" w:lineRule="auto"/>
      <w:ind w:left="720"/>
    </w:pPr>
    <w:rPr>
      <w:rFonts w:ascii="Times New Roman" w:eastAsiaTheme="minorHAnsi" w:hAnsi="Times New Roman"/>
      <w:color w:val="000000" w:themeColor="text1"/>
      <w:kern w:val="0"/>
      <w:sz w:val="22"/>
      <w:szCs w:val="20"/>
      <w:lang w:eastAsia="en-US"/>
      <w14:ligatures w14:val="none"/>
    </w:rPr>
  </w:style>
  <w:style w:type="paragraph" w:customStyle="1" w:styleId="DC01D8F0F3FF4CDFB9B86E907F4B55C62">
    <w:name w:val="DC01D8F0F3FF4CDFB9B86E907F4B55C62"/>
    <w:rsid w:val="00DE3D70"/>
    <w:pPr>
      <w:spacing w:after="0" w:line="276" w:lineRule="auto"/>
      <w:ind w:left="720"/>
    </w:pPr>
    <w:rPr>
      <w:rFonts w:ascii="Times New Roman" w:eastAsiaTheme="minorHAnsi" w:hAnsi="Times New Roman"/>
      <w:color w:val="000000" w:themeColor="text1"/>
      <w:kern w:val="0"/>
      <w:sz w:val="22"/>
      <w:szCs w:val="20"/>
      <w:lang w:eastAsia="en-US"/>
      <w14:ligatures w14:val="none"/>
    </w:rPr>
  </w:style>
  <w:style w:type="paragraph" w:customStyle="1" w:styleId="95D5CF821DE149E9B8AD2CF6166E56DB2">
    <w:name w:val="95D5CF821DE149E9B8AD2CF6166E56DB2"/>
    <w:rsid w:val="00DE3D70"/>
    <w:pPr>
      <w:spacing w:after="0" w:line="276" w:lineRule="auto"/>
      <w:ind w:left="720"/>
    </w:pPr>
    <w:rPr>
      <w:rFonts w:ascii="Times New Roman" w:eastAsiaTheme="minorHAnsi" w:hAnsi="Times New Roman"/>
      <w:color w:val="000000" w:themeColor="text1"/>
      <w:kern w:val="0"/>
      <w:sz w:val="22"/>
      <w:szCs w:val="20"/>
      <w:lang w:eastAsia="en-US"/>
      <w14:ligatures w14:val="none"/>
    </w:rPr>
  </w:style>
  <w:style w:type="paragraph" w:customStyle="1" w:styleId="DED5814318964D5EB88EC38B83BFFDEA2">
    <w:name w:val="DED5814318964D5EB88EC38B83BFFDEA2"/>
    <w:rsid w:val="00DE3D70"/>
    <w:pPr>
      <w:spacing w:after="0" w:line="276" w:lineRule="auto"/>
      <w:ind w:left="720"/>
    </w:pPr>
    <w:rPr>
      <w:rFonts w:ascii="Times New Roman" w:eastAsiaTheme="minorHAnsi" w:hAnsi="Times New Roman"/>
      <w:color w:val="000000" w:themeColor="text1"/>
      <w:kern w:val="0"/>
      <w:sz w:val="22"/>
      <w:szCs w:val="2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525d37-cbe6-48df-8ca9-5446dd3dd80d">
      <Terms xmlns="http://schemas.microsoft.com/office/infopath/2007/PartnerControls"/>
    </lcf76f155ced4ddcb4097134ff3c332f>
    <TaxCatchAll xmlns="98ab3519-3fb8-4651-9f12-6e7b363ad20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D2D562FE9A9B46A47C753323E37A78" ma:contentTypeVersion="18" ma:contentTypeDescription="Opret et nyt dokument." ma:contentTypeScope="" ma:versionID="7b329b9b943ee280c0418ca5867cf5cc">
  <xsd:schema xmlns:xsd="http://www.w3.org/2001/XMLSchema" xmlns:xs="http://www.w3.org/2001/XMLSchema" xmlns:p="http://schemas.microsoft.com/office/2006/metadata/properties" xmlns:ns2="9d525d37-cbe6-48df-8ca9-5446dd3dd80d" xmlns:ns3="98ab3519-3fb8-4651-9f12-6e7b363ad201" targetNamespace="http://schemas.microsoft.com/office/2006/metadata/properties" ma:root="true" ma:fieldsID="c2975faee7c96dc0287384e7c2321e0e" ns2:_="" ns3:_="">
    <xsd:import namespace="9d525d37-cbe6-48df-8ca9-5446dd3dd80d"/>
    <xsd:import namespace="98ab3519-3fb8-4651-9f12-6e7b363ad2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525d37-cbe6-48df-8ca9-5446dd3dd8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ledmærker" ma:readOnly="false" ma:fieldId="{5cf76f15-5ced-4ddc-b409-7134ff3c332f}" ma:taxonomyMulti="true" ma:sspId="c19d6282-8274-4a1c-97cc-64b0759f83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ab3519-3fb8-4651-9f12-6e7b363ad20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fbde9e8-df40-40a3-9e4b-d8fe07656fd0}" ma:internalName="TaxCatchAll" ma:showField="CatchAllData" ma:web="98ab3519-3fb8-4651-9f12-6e7b363ad2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39519A-FCCB-4843-942E-851CD3AC8FEF}">
  <ds:schemaRefs>
    <ds:schemaRef ds:uri="http://schemas.microsoft.com/office/2006/metadata/properties"/>
    <ds:schemaRef ds:uri="http://schemas.microsoft.com/office/infopath/2007/PartnerControls"/>
    <ds:schemaRef ds:uri="9d525d37-cbe6-48df-8ca9-5446dd3dd80d"/>
    <ds:schemaRef ds:uri="98ab3519-3fb8-4651-9f12-6e7b363ad201"/>
  </ds:schemaRefs>
</ds:datastoreItem>
</file>

<file path=customXml/itemProps2.xml><?xml version="1.0" encoding="utf-8"?>
<ds:datastoreItem xmlns:ds="http://schemas.openxmlformats.org/officeDocument/2006/customXml" ds:itemID="{C5115E76-B2E9-44CB-A5D8-6802F4DCF7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47E911-5FC3-430C-B02D-A6446132BD4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BD5D270-8D29-420A-9778-52A163656D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525d37-cbe6-48df-8ca9-5446dd3dd80d"/>
    <ds:schemaRef ds:uri="98ab3519-3fb8-4651-9f12-6e7b363ad2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C:\Users\PeterNielsen\OneDrive - Industriens Fond\Dokumenter\Brugerdefinerede Office-skabeloner\Slutrapport.dotx</Template>
  <TotalTime>0</TotalTime>
  <Pages>4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Nielsen</dc:creator>
  <cp:keywords/>
  <dc:description/>
  <cp:lastModifiedBy>Peter Nielsen</cp:lastModifiedBy>
  <cp:revision>2</cp:revision>
  <dcterms:created xsi:type="dcterms:W3CDTF">2026-09-02T07:38:00Z</dcterms:created>
  <dcterms:modified xsi:type="dcterms:W3CDTF">2026-09-02T07:38:00Z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0x010100C9D2D562FE9A9B46A47C753323E37A78</vt:lpwstr>
  </property>
  <property fmtid="{D5CDD505-2E9C-101B-9397-08002B2CF9AE}" pid="3" name="MediaServiceImageTags">
    <vt:lpwstr/>
  </property>
</Properties>
</file>